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C5901F" w14:textId="2136DA7E" w:rsidR="007F1363" w:rsidRPr="007F1363" w:rsidRDefault="004714AF" w:rsidP="007F1363">
      <w:pPr>
        <w:ind w:left="426" w:hanging="426"/>
        <w:rPr>
          <w:b/>
          <w:color w:val="2F5496"/>
          <w:sz w:val="12"/>
          <w:szCs w:val="12"/>
        </w:rPr>
      </w:pPr>
      <w:r w:rsidRPr="00FC5046">
        <w:rPr>
          <w:noProof/>
          <w:color w:val="2F5496"/>
          <w:sz w:val="12"/>
          <w:szCs w:val="12"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1EBD9B" wp14:editId="6455D7DD">
                <wp:simplePos x="0" y="0"/>
                <wp:positionH relativeFrom="margin">
                  <wp:posOffset>3462020</wp:posOffset>
                </wp:positionH>
                <wp:positionV relativeFrom="paragraph">
                  <wp:posOffset>-2475230</wp:posOffset>
                </wp:positionV>
                <wp:extent cx="2619375" cy="1524000"/>
                <wp:effectExtent l="0" t="0" r="9525" b="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057C3A" w14:textId="77777777" w:rsidR="00526629" w:rsidRPr="00064E11" w:rsidRDefault="00526629" w:rsidP="00352ED8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14:paraId="0F4FA15A" w14:textId="6D837050" w:rsidR="00FA2EBB" w:rsidRPr="00FA2EBB" w:rsidRDefault="00FA2EBB" w:rsidP="00FA2EBB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Obecný úrad </w:t>
                            </w:r>
                            <w:r w:rsidRPr="00FA2EBB">
                              <w:rPr>
                                <w:rFonts w:cs="Arial"/>
                                <w:sz w:val="22"/>
                                <w:szCs w:val="22"/>
                              </w:rPr>
                              <w:t>Vojka nad Dunajom</w:t>
                            </w:r>
                          </w:p>
                          <w:p w14:paraId="73543907" w14:textId="68312C72" w:rsidR="00FA2EBB" w:rsidRDefault="00FA2EBB" w:rsidP="00FA2EBB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č. 150 </w:t>
                            </w:r>
                          </w:p>
                          <w:p w14:paraId="4C47355E" w14:textId="77777777" w:rsidR="00FA2EBB" w:rsidRDefault="00FA2EBB" w:rsidP="00FA2EBB">
                            <w:pPr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FA2EBB">
                              <w:rPr>
                                <w:rFonts w:cs="Arial"/>
                                <w:sz w:val="22"/>
                                <w:szCs w:val="22"/>
                              </w:rPr>
                              <w:t>930 31 Vojka nad Dunajom</w:t>
                            </w:r>
                          </w:p>
                          <w:p w14:paraId="3F1ADC44" w14:textId="407C0D33" w:rsidR="006979C5" w:rsidRDefault="00FA2EBB" w:rsidP="00FA2EBB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A2EBB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1EBD9B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272.6pt;margin-top:-194.9pt;width:206.25pt;height:120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" stroked="f">
                <v:textbox>
                  <w:txbxContent>
                    <w:p w14:paraId="21057C3A" w14:textId="77777777" w:rsidR="00526629" w:rsidRPr="00064E11" w:rsidRDefault="00526629" w:rsidP="00352ED8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14:paraId="0F4FA15A" w14:textId="6D837050" w:rsidR="00FA2EBB" w:rsidRPr="00FA2EBB" w:rsidRDefault="00FA2EBB" w:rsidP="00FA2EBB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 xml:space="preserve">Obecný úrad </w:t>
                      </w:r>
                      <w:r w:rsidRPr="00FA2EBB">
                        <w:rPr>
                          <w:rFonts w:cs="Arial"/>
                          <w:sz w:val="22"/>
                          <w:szCs w:val="22"/>
                        </w:rPr>
                        <w:t>Vojka nad Dunajom</w:t>
                      </w:r>
                    </w:p>
                    <w:p w14:paraId="73543907" w14:textId="68312C72" w:rsidR="00FA2EBB" w:rsidRDefault="00FA2EBB" w:rsidP="00FA2EBB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 xml:space="preserve">č. 150 </w:t>
                      </w:r>
                    </w:p>
                    <w:p w14:paraId="4C47355E" w14:textId="77777777" w:rsidR="00FA2EBB" w:rsidRDefault="00FA2EBB" w:rsidP="00FA2EBB">
                      <w:pPr>
                        <w:rPr>
                          <w:rFonts w:cs="Arial"/>
                          <w:sz w:val="22"/>
                          <w:szCs w:val="22"/>
                        </w:rPr>
                      </w:pPr>
                      <w:r w:rsidRPr="00FA2EBB">
                        <w:rPr>
                          <w:rFonts w:cs="Arial"/>
                          <w:sz w:val="22"/>
                          <w:szCs w:val="22"/>
                        </w:rPr>
                        <w:t>930 31 Vojka nad Dunajom</w:t>
                      </w:r>
                    </w:p>
                    <w:p w14:paraId="3F1ADC44" w14:textId="407C0D33" w:rsidR="006979C5" w:rsidRDefault="00FA2EBB" w:rsidP="00FA2EBB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A2EBB">
                        <w:rPr>
                          <w:rFonts w:cs="Arial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C5046">
        <w:rPr>
          <w:noProof/>
          <w:color w:val="2F5496"/>
          <w:sz w:val="12"/>
          <w:szCs w:val="12"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 wp14:anchorId="6F5CACA9" wp14:editId="7E22918C">
                <wp:simplePos x="0" y="0"/>
                <wp:positionH relativeFrom="margin">
                  <wp:align>right</wp:align>
                </wp:positionH>
                <wp:positionV relativeFrom="page">
                  <wp:posOffset>3375660</wp:posOffset>
                </wp:positionV>
                <wp:extent cx="5925820" cy="323850"/>
                <wp:effectExtent l="0" t="0" r="17780" b="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D53FD" w14:textId="77777777" w:rsidR="00FE56F3" w:rsidRPr="00201EA9" w:rsidRDefault="00FE56F3" w:rsidP="00235236">
                            <w:pPr>
                              <w:tabs>
                                <w:tab w:val="left" w:pos="2552"/>
                              </w:tabs>
                              <w:ind w:firstLine="0"/>
                              <w:rPr>
                                <w:rFonts w:cs="Arial"/>
                                <w:bCs/>
                                <w:color w:val="2F5496"/>
                                <w:sz w:val="12"/>
                                <w:szCs w:val="12"/>
                              </w:rPr>
                            </w:pPr>
                            <w:r w:rsidRPr="00201EA9">
                              <w:rPr>
                                <w:rFonts w:cs="Arial"/>
                                <w:bCs/>
                                <w:color w:val="2F5496"/>
                                <w:sz w:val="12"/>
                                <w:szCs w:val="12"/>
                              </w:rPr>
                              <w:t>VÁŠ LIST ZNAČKY / ZO DŇA</w:t>
                            </w:r>
                            <w:r w:rsidR="00580FE4" w:rsidRPr="00201EA9">
                              <w:rPr>
                                <w:rFonts w:cs="Arial"/>
                                <w:bCs/>
                                <w:color w:val="2F5496"/>
                                <w:sz w:val="12"/>
                                <w:szCs w:val="12"/>
                              </w:rPr>
                              <w:t xml:space="preserve">  </w:t>
                            </w:r>
                            <w:r w:rsidRPr="00201EA9">
                              <w:rPr>
                                <w:rFonts w:cs="Arial"/>
                                <w:bCs/>
                                <w:color w:val="2F5496"/>
                                <w:sz w:val="12"/>
                                <w:szCs w:val="12"/>
                              </w:rPr>
                              <w:t xml:space="preserve">                         </w:t>
                            </w:r>
                            <w:r w:rsidR="00235236">
                              <w:rPr>
                                <w:rFonts w:cs="Arial"/>
                                <w:bCs/>
                                <w:color w:val="2F5496"/>
                                <w:sz w:val="12"/>
                                <w:szCs w:val="12"/>
                              </w:rPr>
                              <w:tab/>
                            </w:r>
                            <w:r w:rsidRPr="00201EA9">
                              <w:rPr>
                                <w:rFonts w:cs="Arial"/>
                                <w:bCs/>
                                <w:color w:val="2F5496"/>
                                <w:sz w:val="12"/>
                                <w:szCs w:val="12"/>
                              </w:rPr>
                              <w:t>NAŠA ZNAČKA                                                      VYBAVUJE / LINKA                                                                DŇA</w:t>
                            </w:r>
                          </w:p>
                          <w:p w14:paraId="7F858138" w14:textId="21615253" w:rsidR="00580FE4" w:rsidRPr="00B35768" w:rsidRDefault="00D71E27" w:rsidP="00B35768">
                            <w:pPr>
                              <w:tabs>
                                <w:tab w:val="left" w:pos="2552"/>
                              </w:tabs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Cs w:val="18"/>
                              </w:rPr>
                              <w:t xml:space="preserve">    </w:t>
                            </w:r>
                            <w:r>
                              <w:rPr>
                                <w:rFonts w:cs="Arial"/>
                                <w:szCs w:val="18"/>
                              </w:rPr>
                              <w:tab/>
                            </w:r>
                            <w:r w:rsidR="00B5691C">
                              <w:rPr>
                                <w:rFonts w:cs="Arial"/>
                                <w:sz w:val="16"/>
                                <w:szCs w:val="18"/>
                              </w:rPr>
                              <w:t>12</w:t>
                            </w:r>
                            <w:r w:rsidR="00225FF6">
                              <w:rPr>
                                <w:rFonts w:cs="Arial"/>
                                <w:sz w:val="16"/>
                                <w:szCs w:val="18"/>
                              </w:rPr>
                              <w:t>8</w:t>
                            </w:r>
                            <w:r w:rsidR="00693130">
                              <w:rPr>
                                <w:rFonts w:cs="Arial"/>
                                <w:sz w:val="16"/>
                                <w:szCs w:val="18"/>
                              </w:rPr>
                              <w:t>/</w:t>
                            </w:r>
                            <w:r w:rsidR="006979C5">
                              <w:rPr>
                                <w:rFonts w:cs="Arial"/>
                                <w:sz w:val="16"/>
                                <w:szCs w:val="16"/>
                              </w:rPr>
                              <w:t>RR/2026</w:t>
                            </w:r>
                            <w:r w:rsidR="00652264" w:rsidRPr="00686211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 xml:space="preserve">     </w:t>
                            </w:r>
                            <w:r w:rsidR="00B35768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               Adriána Nováková/RR Západ </w:t>
                            </w:r>
                            <w:r w:rsidR="00B35768">
                              <w:rPr>
                                <w:rFonts w:cs="Arial"/>
                                <w:bCs/>
                                <w:color w:val="000000"/>
                                <w:sz w:val="12"/>
                                <w:szCs w:val="12"/>
                              </w:rPr>
                              <w:t xml:space="preserve">                              </w:t>
                            </w:r>
                            <w:r w:rsidR="00A45D1F">
                              <w:rPr>
                                <w:rFonts w:cs="Arial"/>
                                <w:bCs/>
                                <w:color w:val="000000"/>
                                <w:sz w:val="12"/>
                                <w:szCs w:val="12"/>
                              </w:rPr>
                              <w:t xml:space="preserve">         </w:t>
                            </w:r>
                            <w:r w:rsidR="0022249A">
                              <w:rPr>
                                <w:rFonts w:cs="Arial"/>
                                <w:sz w:val="16"/>
                                <w:szCs w:val="16"/>
                              </w:rPr>
                              <w:t>24.08.</w:t>
                            </w:r>
                            <w:r w:rsidR="006979C5">
                              <w:rPr>
                                <w:rFonts w:cs="Arial"/>
                                <w:sz w:val="16"/>
                                <w:szCs w:val="16"/>
                              </w:rPr>
                              <w:t>2026</w:t>
                            </w:r>
                            <w:r w:rsidR="00D570ED">
                              <w:rPr>
                                <w:rFonts w:cs="Arial"/>
                                <w:bCs/>
                                <w:color w:val="9CC2E5"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235236">
                              <w:rPr>
                                <w:rFonts w:cs="Arial"/>
                                <w:bCs/>
                                <w:color w:val="9CC2E5"/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CACA9" id="Text Box 18" o:spid="_x0000_s1027" type="#_x0000_t202" style="position:absolute;left:0;text-align:left;margin-left:415.4pt;margin-top:265.8pt;width:466.6pt;height:25.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hc/swIAALE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" o:allowincell="f" filled="f" stroked="f">
                <v:textbox inset="0,0,0,0">
                  <w:txbxContent>
                    <w:p w14:paraId="5B0D53FD" w14:textId="77777777" w:rsidR="00FE56F3" w:rsidRPr="00201EA9" w:rsidRDefault="00FE56F3" w:rsidP="00235236">
                      <w:pPr>
                        <w:tabs>
                          <w:tab w:val="left" w:pos="2552"/>
                        </w:tabs>
                        <w:ind w:firstLine="0"/>
                        <w:rPr>
                          <w:rFonts w:cs="Arial"/>
                          <w:bCs/>
                          <w:color w:val="2F5496"/>
                          <w:sz w:val="12"/>
                          <w:szCs w:val="12"/>
                        </w:rPr>
                      </w:pPr>
                      <w:r w:rsidRPr="00201EA9">
                        <w:rPr>
                          <w:rFonts w:cs="Arial"/>
                          <w:bCs/>
                          <w:color w:val="2F5496"/>
                          <w:sz w:val="12"/>
                          <w:szCs w:val="12"/>
                        </w:rPr>
                        <w:t>VÁŠ LIST ZNAČKY / ZO DŇA</w:t>
                      </w:r>
                      <w:r w:rsidR="00580FE4" w:rsidRPr="00201EA9">
                        <w:rPr>
                          <w:rFonts w:cs="Arial"/>
                          <w:bCs/>
                          <w:color w:val="2F5496"/>
                          <w:sz w:val="12"/>
                          <w:szCs w:val="12"/>
                        </w:rPr>
                        <w:t xml:space="preserve">  </w:t>
                      </w:r>
                      <w:r w:rsidRPr="00201EA9">
                        <w:rPr>
                          <w:rFonts w:cs="Arial"/>
                          <w:bCs/>
                          <w:color w:val="2F5496"/>
                          <w:sz w:val="12"/>
                          <w:szCs w:val="12"/>
                        </w:rPr>
                        <w:t xml:space="preserve">                         </w:t>
                      </w:r>
                      <w:r w:rsidR="00235236">
                        <w:rPr>
                          <w:rFonts w:cs="Arial"/>
                          <w:bCs/>
                          <w:color w:val="2F5496"/>
                          <w:sz w:val="12"/>
                          <w:szCs w:val="12"/>
                        </w:rPr>
                        <w:tab/>
                      </w:r>
                      <w:r w:rsidRPr="00201EA9">
                        <w:rPr>
                          <w:rFonts w:cs="Arial"/>
                          <w:bCs/>
                          <w:color w:val="2F5496"/>
                          <w:sz w:val="12"/>
                          <w:szCs w:val="12"/>
                        </w:rPr>
                        <w:t>NAŠA ZNAČKA                                                      VYBAVUJE / LINKA                                                                DŇA</w:t>
                      </w:r>
                    </w:p>
                    <w:p w14:paraId="7F858138" w14:textId="21615253" w:rsidR="00580FE4" w:rsidRPr="00B35768" w:rsidRDefault="00D71E27" w:rsidP="00B35768">
                      <w:pPr>
                        <w:tabs>
                          <w:tab w:val="left" w:pos="2552"/>
                        </w:tabs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Cs w:val="18"/>
                        </w:rPr>
                        <w:t xml:space="preserve">    </w:t>
                      </w:r>
                      <w:r>
                        <w:rPr>
                          <w:rFonts w:cs="Arial"/>
                          <w:szCs w:val="18"/>
                        </w:rPr>
                        <w:tab/>
                      </w:r>
                      <w:r w:rsidR="00B5691C">
                        <w:rPr>
                          <w:rFonts w:cs="Arial"/>
                          <w:sz w:val="16"/>
                          <w:szCs w:val="18"/>
                        </w:rPr>
                        <w:t>12</w:t>
                      </w:r>
                      <w:r w:rsidR="00225FF6">
                        <w:rPr>
                          <w:rFonts w:cs="Arial"/>
                          <w:sz w:val="16"/>
                          <w:szCs w:val="18"/>
                        </w:rPr>
                        <w:t>8</w:t>
                      </w:r>
                      <w:r w:rsidR="00693130">
                        <w:rPr>
                          <w:rFonts w:cs="Arial"/>
                          <w:sz w:val="16"/>
                          <w:szCs w:val="18"/>
                        </w:rPr>
                        <w:t>/</w:t>
                      </w:r>
                      <w:r w:rsidR="006979C5">
                        <w:rPr>
                          <w:rFonts w:cs="Arial"/>
                          <w:sz w:val="16"/>
                          <w:szCs w:val="16"/>
                        </w:rPr>
                        <w:t>RR/2026</w:t>
                      </w:r>
                      <w:r w:rsidR="00652264" w:rsidRPr="00686211">
                        <w:rPr>
                          <w:rFonts w:cs="Arial"/>
                          <w:sz w:val="16"/>
                          <w:szCs w:val="16"/>
                        </w:rPr>
                        <w:tab/>
                        <w:t xml:space="preserve">     </w:t>
                      </w:r>
                      <w:r w:rsidR="00B35768">
                        <w:rPr>
                          <w:rFonts w:cs="Arial"/>
                          <w:sz w:val="16"/>
                          <w:szCs w:val="16"/>
                        </w:rPr>
                        <w:t xml:space="preserve">                  Adriána Nováková/RR Západ </w:t>
                      </w:r>
                      <w:r w:rsidR="00B35768">
                        <w:rPr>
                          <w:rFonts w:cs="Arial"/>
                          <w:bCs/>
                          <w:color w:val="000000"/>
                          <w:sz w:val="12"/>
                          <w:szCs w:val="12"/>
                        </w:rPr>
                        <w:t xml:space="preserve">                              </w:t>
                      </w:r>
                      <w:r w:rsidR="00A45D1F">
                        <w:rPr>
                          <w:rFonts w:cs="Arial"/>
                          <w:bCs/>
                          <w:color w:val="000000"/>
                          <w:sz w:val="12"/>
                          <w:szCs w:val="12"/>
                        </w:rPr>
                        <w:t xml:space="preserve">         </w:t>
                      </w:r>
                      <w:r w:rsidR="0022249A">
                        <w:rPr>
                          <w:rFonts w:cs="Arial"/>
                          <w:sz w:val="16"/>
                          <w:szCs w:val="16"/>
                        </w:rPr>
                        <w:t>24.08.</w:t>
                      </w:r>
                      <w:r w:rsidR="006979C5">
                        <w:rPr>
                          <w:rFonts w:cs="Arial"/>
                          <w:sz w:val="16"/>
                          <w:szCs w:val="16"/>
                        </w:rPr>
                        <w:t>2026</w:t>
                      </w:r>
                      <w:r w:rsidR="00D570ED">
                        <w:rPr>
                          <w:rFonts w:cs="Arial"/>
                          <w:bCs/>
                          <w:color w:val="9CC2E5"/>
                          <w:sz w:val="16"/>
                          <w:szCs w:val="16"/>
                        </w:rPr>
                        <w:t xml:space="preserve">         </w:t>
                      </w:r>
                      <w:r w:rsidR="00235236">
                        <w:rPr>
                          <w:rFonts w:cs="Arial"/>
                          <w:bCs/>
                          <w:color w:val="9CC2E5"/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proofErr w:type="spellStart"/>
      <w:r w:rsidR="00066B5A">
        <w:rPr>
          <w:color w:val="2F5496"/>
          <w:sz w:val="12"/>
          <w:szCs w:val="12"/>
        </w:rPr>
        <w:t>gg</w:t>
      </w:r>
      <w:r w:rsidR="00140499" w:rsidRPr="00FC5046">
        <w:rPr>
          <w:color w:val="2F5496"/>
          <w:sz w:val="12"/>
          <w:szCs w:val="12"/>
        </w:rPr>
        <w:t>VEC</w:t>
      </w:r>
      <w:proofErr w:type="spellEnd"/>
      <w:r w:rsidR="00140499" w:rsidRPr="00FC5046">
        <w:rPr>
          <w:color w:val="2F5496"/>
          <w:sz w:val="12"/>
          <w:szCs w:val="12"/>
        </w:rPr>
        <w:t xml:space="preserve">: </w:t>
      </w:r>
      <w:r w:rsidR="00710376" w:rsidRPr="00710376">
        <w:rPr>
          <w:b/>
          <w:color w:val="2F5496"/>
          <w:sz w:val="12"/>
          <w:szCs w:val="12"/>
        </w:rPr>
        <w:t xml:space="preserve"> </w:t>
      </w:r>
      <w:r w:rsidR="008006AD">
        <w:rPr>
          <w:b/>
          <w:color w:val="2F5496"/>
          <w:sz w:val="12"/>
          <w:szCs w:val="12"/>
        </w:rPr>
        <w:t xml:space="preserve"> </w:t>
      </w:r>
      <w:r w:rsidR="00D71E27">
        <w:rPr>
          <w:b/>
          <w:color w:val="2F5496"/>
          <w:sz w:val="12"/>
          <w:szCs w:val="12"/>
        </w:rPr>
        <w:t xml:space="preserve"> </w:t>
      </w:r>
    </w:p>
    <w:p w14:paraId="2975DBDF" w14:textId="69D7DB71" w:rsidR="0009194E" w:rsidRDefault="00863F82" w:rsidP="0009194E">
      <w:pPr>
        <w:ind w:firstLine="0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</w:t>
      </w:r>
      <w:r w:rsidR="0009194E" w:rsidRPr="0009194E">
        <w:rPr>
          <w:rFonts w:cs="Arial"/>
          <w:b/>
          <w:sz w:val="20"/>
          <w:szCs w:val="20"/>
        </w:rPr>
        <w:t>známenie</w:t>
      </w:r>
      <w:r>
        <w:rPr>
          <w:rFonts w:cs="Arial"/>
          <w:b/>
          <w:sz w:val="20"/>
          <w:szCs w:val="20"/>
        </w:rPr>
        <w:t xml:space="preserve"> o</w:t>
      </w:r>
      <w:r w:rsidR="006979C5">
        <w:rPr>
          <w:rFonts w:cs="Arial"/>
          <w:b/>
          <w:sz w:val="20"/>
          <w:szCs w:val="20"/>
        </w:rPr>
        <w:t xml:space="preserve"> dočasnej </w:t>
      </w:r>
      <w:r w:rsidR="007F1363">
        <w:rPr>
          <w:rFonts w:cs="Arial"/>
          <w:b/>
          <w:sz w:val="20"/>
          <w:szCs w:val="20"/>
        </w:rPr>
        <w:t>zmene otváracích hodín pre verejnosť</w:t>
      </w:r>
    </w:p>
    <w:p w14:paraId="2980D4E7" w14:textId="77777777" w:rsidR="000130AB" w:rsidRPr="0009194E" w:rsidRDefault="000130AB" w:rsidP="0009194E">
      <w:pPr>
        <w:ind w:firstLine="0"/>
        <w:rPr>
          <w:rFonts w:cs="Arial"/>
          <w:b/>
          <w:sz w:val="20"/>
          <w:szCs w:val="20"/>
        </w:rPr>
      </w:pPr>
    </w:p>
    <w:p w14:paraId="6BB71102" w14:textId="5E13D51B" w:rsidR="00B35768" w:rsidRPr="00A45D1F" w:rsidRDefault="00B35768" w:rsidP="00B35768">
      <w:pPr>
        <w:rPr>
          <w:rFonts w:cs="Arial"/>
          <w:sz w:val="20"/>
          <w:szCs w:val="22"/>
        </w:rPr>
      </w:pPr>
      <w:r w:rsidRPr="00A45D1F">
        <w:rPr>
          <w:rFonts w:cs="Arial"/>
          <w:sz w:val="20"/>
          <w:szCs w:val="22"/>
        </w:rPr>
        <w:t xml:space="preserve">Dovoľujeme si Vám oznámiť, že s účinnosťou </w:t>
      </w:r>
      <w:r w:rsidR="007F1363">
        <w:rPr>
          <w:rFonts w:cs="Arial"/>
          <w:b/>
          <w:sz w:val="20"/>
          <w:szCs w:val="22"/>
        </w:rPr>
        <w:t xml:space="preserve">od </w:t>
      </w:r>
      <w:r w:rsidR="00225FF6">
        <w:rPr>
          <w:rFonts w:cs="Arial"/>
          <w:b/>
          <w:sz w:val="20"/>
          <w:szCs w:val="22"/>
        </w:rPr>
        <w:t>01.09</w:t>
      </w:r>
      <w:r w:rsidR="0026681C">
        <w:rPr>
          <w:rFonts w:cs="Arial"/>
          <w:b/>
          <w:sz w:val="20"/>
          <w:szCs w:val="22"/>
        </w:rPr>
        <w:t xml:space="preserve">.2026 do </w:t>
      </w:r>
      <w:r w:rsidR="00225FF6">
        <w:rPr>
          <w:rFonts w:cs="Arial"/>
          <w:b/>
          <w:sz w:val="20"/>
          <w:szCs w:val="22"/>
        </w:rPr>
        <w:t>30</w:t>
      </w:r>
      <w:r w:rsidR="00B5691C">
        <w:rPr>
          <w:rFonts w:cs="Arial"/>
          <w:b/>
          <w:sz w:val="20"/>
          <w:szCs w:val="22"/>
        </w:rPr>
        <w:t>.09</w:t>
      </w:r>
      <w:r w:rsidR="006979C5">
        <w:rPr>
          <w:rFonts w:cs="Arial"/>
          <w:b/>
          <w:sz w:val="20"/>
          <w:szCs w:val="22"/>
        </w:rPr>
        <w:t>.2026</w:t>
      </w:r>
      <w:r w:rsidRPr="00A45D1F">
        <w:rPr>
          <w:rFonts w:cs="Arial"/>
          <w:b/>
          <w:sz w:val="20"/>
          <w:szCs w:val="22"/>
        </w:rPr>
        <w:t xml:space="preserve"> </w:t>
      </w:r>
      <w:r w:rsidRPr="00A45D1F">
        <w:rPr>
          <w:rFonts w:cs="Arial"/>
          <w:sz w:val="20"/>
          <w:szCs w:val="22"/>
        </w:rPr>
        <w:t xml:space="preserve">bude </w:t>
      </w:r>
      <w:r w:rsidR="006979C5">
        <w:rPr>
          <w:rFonts w:cs="Arial"/>
          <w:sz w:val="20"/>
          <w:szCs w:val="22"/>
        </w:rPr>
        <w:t xml:space="preserve">na pošte </w:t>
      </w:r>
      <w:r w:rsidR="00225FF6">
        <w:rPr>
          <w:rFonts w:cs="Arial"/>
          <w:sz w:val="20"/>
          <w:szCs w:val="22"/>
        </w:rPr>
        <w:t>Vojka nad Dunajom</w:t>
      </w:r>
      <w:r w:rsidR="00B5691C">
        <w:rPr>
          <w:rFonts w:cs="Arial"/>
          <w:sz w:val="20"/>
          <w:szCs w:val="22"/>
        </w:rPr>
        <w:t xml:space="preserve"> </w:t>
      </w:r>
      <w:r w:rsidR="007F1363">
        <w:rPr>
          <w:rFonts w:cs="Arial"/>
          <w:sz w:val="20"/>
          <w:szCs w:val="22"/>
        </w:rPr>
        <w:t>realizovan</w:t>
      </w:r>
      <w:r w:rsidR="006979C5">
        <w:rPr>
          <w:rFonts w:cs="Arial"/>
          <w:sz w:val="20"/>
          <w:szCs w:val="22"/>
        </w:rPr>
        <w:t xml:space="preserve">á dočasná </w:t>
      </w:r>
      <w:r w:rsidR="007F1363">
        <w:rPr>
          <w:rFonts w:cs="Arial"/>
          <w:sz w:val="20"/>
          <w:szCs w:val="22"/>
        </w:rPr>
        <w:t>zmena otváracích hodín pre verejnosť.</w:t>
      </w:r>
    </w:p>
    <w:p w14:paraId="2FDA99BD" w14:textId="77777777" w:rsidR="007F1363" w:rsidRPr="007F1363" w:rsidRDefault="007F1363" w:rsidP="007F1363">
      <w:pPr>
        <w:ind w:firstLine="0"/>
        <w:rPr>
          <w:rFonts w:cs="Arial"/>
          <w:sz w:val="20"/>
          <w:szCs w:val="20"/>
        </w:rPr>
      </w:pPr>
    </w:p>
    <w:p w14:paraId="7048A732" w14:textId="27B6067B" w:rsidR="007F1363" w:rsidRPr="007F1363" w:rsidRDefault="007F1363" w:rsidP="007F1363">
      <w:pPr>
        <w:ind w:firstLine="0"/>
        <w:rPr>
          <w:rFonts w:cs="Arial"/>
          <w:sz w:val="20"/>
          <w:szCs w:val="20"/>
        </w:rPr>
      </w:pPr>
      <w:r w:rsidRPr="007F1363">
        <w:rPr>
          <w:rFonts w:cs="Arial"/>
          <w:sz w:val="20"/>
          <w:szCs w:val="20"/>
        </w:rPr>
        <w:t xml:space="preserve">Poštové služby pre </w:t>
      </w:r>
      <w:r w:rsidR="006778A3">
        <w:rPr>
          <w:rFonts w:cs="Arial"/>
          <w:sz w:val="20"/>
          <w:szCs w:val="20"/>
        </w:rPr>
        <w:t xml:space="preserve">obyvateľov </w:t>
      </w:r>
      <w:r w:rsidR="006979C5">
        <w:rPr>
          <w:rFonts w:cs="Arial"/>
          <w:sz w:val="20"/>
          <w:szCs w:val="20"/>
        </w:rPr>
        <w:t>obce</w:t>
      </w:r>
      <w:r w:rsidR="006778A3">
        <w:rPr>
          <w:rFonts w:cs="Arial"/>
          <w:sz w:val="20"/>
          <w:szCs w:val="20"/>
        </w:rPr>
        <w:t xml:space="preserve"> </w:t>
      </w:r>
      <w:r w:rsidRPr="007F1363">
        <w:rPr>
          <w:rFonts w:cs="Arial"/>
          <w:sz w:val="20"/>
          <w:szCs w:val="20"/>
        </w:rPr>
        <w:t>budú po zmene otváracích hodín pre verejnosť zabezpečené v súlade s Požiadavkami na kvalitu univerzálnej služby.</w:t>
      </w:r>
    </w:p>
    <w:p w14:paraId="61C4CAD3" w14:textId="77777777" w:rsidR="007F1363" w:rsidRPr="007F1363" w:rsidRDefault="007F1363" w:rsidP="007F1363">
      <w:pPr>
        <w:ind w:firstLine="0"/>
        <w:rPr>
          <w:rFonts w:cs="Arial"/>
          <w:sz w:val="20"/>
          <w:szCs w:val="20"/>
        </w:rPr>
      </w:pPr>
    </w:p>
    <w:p w14:paraId="5953E792" w14:textId="64A9CC67" w:rsidR="007F1363" w:rsidRDefault="007F1363" w:rsidP="007F1363">
      <w:pPr>
        <w:ind w:firstLine="0"/>
        <w:rPr>
          <w:rFonts w:cs="Arial"/>
          <w:b/>
          <w:sz w:val="20"/>
          <w:szCs w:val="22"/>
          <w:u w:val="single"/>
        </w:rPr>
      </w:pPr>
      <w:r w:rsidRPr="00AB1013">
        <w:rPr>
          <w:rFonts w:cs="Arial"/>
          <w:sz w:val="20"/>
          <w:szCs w:val="20"/>
          <w:u w:val="single"/>
        </w:rPr>
        <w:t xml:space="preserve">Hodiny </w:t>
      </w:r>
      <w:r w:rsidR="003957DC" w:rsidRPr="00AB1013">
        <w:rPr>
          <w:rFonts w:cs="Arial"/>
          <w:sz w:val="20"/>
          <w:szCs w:val="20"/>
          <w:u w:val="single"/>
        </w:rPr>
        <w:t>pre verejnosť pošty</w:t>
      </w:r>
      <w:r w:rsidR="00AB1013" w:rsidRPr="00AB1013">
        <w:rPr>
          <w:rFonts w:cs="Arial"/>
          <w:sz w:val="20"/>
          <w:szCs w:val="20"/>
          <w:u w:val="single"/>
        </w:rPr>
        <w:t xml:space="preserve"> </w:t>
      </w:r>
      <w:r w:rsidR="00225FF6">
        <w:rPr>
          <w:rFonts w:cs="Arial"/>
          <w:b/>
          <w:sz w:val="20"/>
          <w:szCs w:val="20"/>
          <w:u w:val="single"/>
        </w:rPr>
        <w:t>Vojka nad Dunajom</w:t>
      </w:r>
      <w:r w:rsidR="00AB1013" w:rsidRPr="00AB1013">
        <w:rPr>
          <w:rFonts w:cs="Arial"/>
          <w:b/>
          <w:sz w:val="20"/>
          <w:szCs w:val="20"/>
          <w:u w:val="single"/>
        </w:rPr>
        <w:t xml:space="preserve"> </w:t>
      </w:r>
      <w:r w:rsidR="00693130" w:rsidRPr="0022249A">
        <w:rPr>
          <w:rFonts w:cs="Arial"/>
          <w:b/>
          <w:sz w:val="20"/>
          <w:szCs w:val="22"/>
          <w:u w:val="single"/>
        </w:rPr>
        <w:t xml:space="preserve">od </w:t>
      </w:r>
      <w:r w:rsidR="00225FF6">
        <w:rPr>
          <w:rFonts w:cs="Arial"/>
          <w:b/>
          <w:sz w:val="20"/>
          <w:szCs w:val="22"/>
          <w:u w:val="single"/>
        </w:rPr>
        <w:t>01.09</w:t>
      </w:r>
      <w:r w:rsidR="0022249A" w:rsidRPr="0022249A">
        <w:rPr>
          <w:rFonts w:cs="Arial"/>
          <w:b/>
          <w:sz w:val="20"/>
          <w:szCs w:val="22"/>
          <w:u w:val="single"/>
        </w:rPr>
        <w:t xml:space="preserve">.2026 do </w:t>
      </w:r>
      <w:r w:rsidR="00225FF6">
        <w:rPr>
          <w:rFonts w:cs="Arial"/>
          <w:b/>
          <w:sz w:val="20"/>
          <w:szCs w:val="22"/>
          <w:u w:val="single"/>
        </w:rPr>
        <w:t>30</w:t>
      </w:r>
      <w:r w:rsidR="00B5691C">
        <w:rPr>
          <w:rFonts w:cs="Arial"/>
          <w:b/>
          <w:sz w:val="20"/>
          <w:szCs w:val="22"/>
          <w:u w:val="single"/>
        </w:rPr>
        <w:t>.09</w:t>
      </w:r>
      <w:r w:rsidR="0022249A" w:rsidRPr="0022249A">
        <w:rPr>
          <w:rFonts w:cs="Arial"/>
          <w:b/>
          <w:sz w:val="20"/>
          <w:szCs w:val="22"/>
          <w:u w:val="single"/>
        </w:rPr>
        <w:t>.2026</w:t>
      </w:r>
    </w:p>
    <w:p w14:paraId="038C1BF0" w14:textId="77777777" w:rsidR="00AB1013" w:rsidRPr="00AB1013" w:rsidRDefault="00AB1013" w:rsidP="0085624A">
      <w:pPr>
        <w:ind w:firstLine="0"/>
        <w:rPr>
          <w:rFonts w:cs="Arial"/>
          <w:sz w:val="20"/>
          <w:szCs w:val="20"/>
          <w:u w:val="single"/>
        </w:rPr>
      </w:pPr>
    </w:p>
    <w:p w14:paraId="7E0CCA09" w14:textId="527DE75F" w:rsidR="0085624A" w:rsidRDefault="0022249A" w:rsidP="0085624A">
      <w:pPr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Pondelok, </w:t>
      </w:r>
      <w:r w:rsidR="00B5691C">
        <w:rPr>
          <w:rFonts w:cs="Arial"/>
          <w:sz w:val="20"/>
          <w:szCs w:val="20"/>
        </w:rPr>
        <w:t>utorok</w:t>
      </w:r>
      <w:r>
        <w:rPr>
          <w:rFonts w:cs="Arial"/>
          <w:sz w:val="20"/>
          <w:szCs w:val="20"/>
        </w:rPr>
        <w:t xml:space="preserve">, </w:t>
      </w:r>
      <w:r w:rsidR="00B5691C">
        <w:rPr>
          <w:rFonts w:cs="Arial"/>
          <w:sz w:val="20"/>
          <w:szCs w:val="20"/>
        </w:rPr>
        <w:t>štvrtok</w:t>
      </w:r>
      <w:r w:rsidR="00274044">
        <w:rPr>
          <w:rFonts w:cs="Arial"/>
          <w:sz w:val="20"/>
          <w:szCs w:val="20"/>
        </w:rPr>
        <w:t>, piatok</w:t>
      </w:r>
      <w:r>
        <w:rPr>
          <w:rFonts w:cs="Arial"/>
          <w:sz w:val="20"/>
          <w:szCs w:val="20"/>
        </w:rPr>
        <w:t xml:space="preserve">: </w:t>
      </w:r>
      <w:r w:rsidR="0085624A">
        <w:rPr>
          <w:rFonts w:cs="Arial"/>
          <w:sz w:val="20"/>
          <w:szCs w:val="20"/>
        </w:rPr>
        <w:t xml:space="preserve">      </w:t>
      </w:r>
      <w:r w:rsidR="00B5691C">
        <w:rPr>
          <w:rFonts w:cs="Arial"/>
          <w:sz w:val="20"/>
          <w:szCs w:val="20"/>
        </w:rPr>
        <w:t xml:space="preserve">         </w:t>
      </w:r>
      <w:r w:rsidR="00274044">
        <w:rPr>
          <w:rFonts w:cs="Arial"/>
          <w:sz w:val="20"/>
          <w:szCs w:val="20"/>
        </w:rPr>
        <w:t>08:00 – 11:0</w:t>
      </w:r>
      <w:r w:rsidR="0085624A">
        <w:rPr>
          <w:rFonts w:cs="Arial"/>
          <w:sz w:val="20"/>
          <w:szCs w:val="20"/>
        </w:rPr>
        <w:t>0 hod.</w:t>
      </w:r>
    </w:p>
    <w:p w14:paraId="65DC5D38" w14:textId="4321FBBB" w:rsidR="0085624A" w:rsidRDefault="0022249A" w:rsidP="0085624A">
      <w:pPr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Streda</w:t>
      </w:r>
      <w:r w:rsidR="0085624A">
        <w:rPr>
          <w:rFonts w:cs="Arial"/>
          <w:sz w:val="20"/>
          <w:szCs w:val="20"/>
        </w:rPr>
        <w:t xml:space="preserve">:                                         </w:t>
      </w:r>
      <w:r>
        <w:rPr>
          <w:rFonts w:cs="Arial"/>
          <w:sz w:val="20"/>
          <w:szCs w:val="20"/>
        </w:rPr>
        <w:t xml:space="preserve"> </w:t>
      </w:r>
      <w:r w:rsidR="0085624A">
        <w:rPr>
          <w:rFonts w:cs="Arial"/>
          <w:sz w:val="20"/>
          <w:szCs w:val="20"/>
        </w:rPr>
        <w:t xml:space="preserve">   </w:t>
      </w:r>
      <w:r w:rsidR="00274044">
        <w:rPr>
          <w:rFonts w:cs="Arial"/>
          <w:sz w:val="20"/>
          <w:szCs w:val="20"/>
        </w:rPr>
        <w:t xml:space="preserve">           </w:t>
      </w:r>
      <w:r w:rsidR="0085624A">
        <w:rPr>
          <w:rFonts w:cs="Arial"/>
          <w:sz w:val="20"/>
          <w:szCs w:val="20"/>
        </w:rPr>
        <w:t>1</w:t>
      </w:r>
      <w:r>
        <w:rPr>
          <w:rFonts w:cs="Arial"/>
          <w:sz w:val="20"/>
          <w:szCs w:val="20"/>
        </w:rPr>
        <w:t>4:00 – 17:0</w:t>
      </w:r>
      <w:r w:rsidR="0085624A">
        <w:rPr>
          <w:rFonts w:cs="Arial"/>
          <w:sz w:val="20"/>
          <w:szCs w:val="20"/>
        </w:rPr>
        <w:t>0 hod.</w:t>
      </w:r>
    </w:p>
    <w:p w14:paraId="7886CE7A" w14:textId="09C31512" w:rsidR="00A45D1F" w:rsidRDefault="007F1363" w:rsidP="0085624A">
      <w:pPr>
        <w:ind w:firstLine="0"/>
        <w:rPr>
          <w:rFonts w:cs="Arial"/>
          <w:sz w:val="20"/>
          <w:szCs w:val="20"/>
        </w:rPr>
      </w:pPr>
      <w:r w:rsidRPr="007F1363">
        <w:rPr>
          <w:rFonts w:cs="Arial"/>
          <w:sz w:val="20"/>
          <w:szCs w:val="20"/>
        </w:rPr>
        <w:t>Sobota</w:t>
      </w:r>
      <w:r w:rsidR="0026681C">
        <w:rPr>
          <w:rFonts w:cs="Arial"/>
          <w:sz w:val="20"/>
          <w:szCs w:val="20"/>
        </w:rPr>
        <w:t xml:space="preserve">, Nedeľa:                </w:t>
      </w:r>
      <w:r w:rsidR="0085624A">
        <w:rPr>
          <w:rFonts w:cs="Arial"/>
          <w:sz w:val="20"/>
          <w:szCs w:val="20"/>
        </w:rPr>
        <w:t xml:space="preserve">              </w:t>
      </w:r>
      <w:r w:rsidR="00274044">
        <w:rPr>
          <w:rFonts w:cs="Arial"/>
          <w:sz w:val="20"/>
          <w:szCs w:val="20"/>
        </w:rPr>
        <w:t xml:space="preserve">           </w:t>
      </w:r>
      <w:bookmarkStart w:id="0" w:name="_GoBack"/>
      <w:bookmarkEnd w:id="0"/>
      <w:r w:rsidR="0085624A">
        <w:rPr>
          <w:rFonts w:cs="Arial"/>
          <w:sz w:val="20"/>
          <w:szCs w:val="20"/>
        </w:rPr>
        <w:t xml:space="preserve"> </w:t>
      </w:r>
      <w:r w:rsidRPr="007F1363">
        <w:rPr>
          <w:rFonts w:cs="Arial"/>
          <w:sz w:val="20"/>
          <w:szCs w:val="20"/>
        </w:rPr>
        <w:t>zatvorené</w:t>
      </w:r>
    </w:p>
    <w:p w14:paraId="2B1F0FE1" w14:textId="77777777" w:rsidR="007F1363" w:rsidRDefault="007F1363" w:rsidP="007F1363">
      <w:pPr>
        <w:ind w:firstLine="0"/>
        <w:rPr>
          <w:rFonts w:cs="Arial"/>
          <w:sz w:val="20"/>
          <w:szCs w:val="20"/>
        </w:rPr>
      </w:pPr>
    </w:p>
    <w:p w14:paraId="51647624" w14:textId="5AA8ECB2" w:rsidR="00A45D1F" w:rsidRDefault="00A45D1F" w:rsidP="00A45D1F">
      <w:pPr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Chceli by sme Vás zároveň poprosiť o súčinnosť pri informovaní obyvateľov </w:t>
      </w:r>
      <w:r w:rsidR="006979C5">
        <w:rPr>
          <w:rFonts w:cs="Arial"/>
          <w:sz w:val="20"/>
          <w:szCs w:val="20"/>
        </w:rPr>
        <w:t xml:space="preserve">obce </w:t>
      </w:r>
      <w:r>
        <w:rPr>
          <w:rFonts w:cs="Arial"/>
          <w:sz w:val="20"/>
          <w:szCs w:val="20"/>
        </w:rPr>
        <w:t>o tejto úprave otváracích hodín aj prostredníctvom Vašich komunikačných kanálov.</w:t>
      </w:r>
    </w:p>
    <w:p w14:paraId="4E74620E" w14:textId="77777777" w:rsidR="0009194E" w:rsidRPr="0009194E" w:rsidRDefault="0009194E" w:rsidP="00177AA6">
      <w:pPr>
        <w:ind w:firstLine="0"/>
        <w:rPr>
          <w:rFonts w:cs="Arial"/>
          <w:b/>
          <w:sz w:val="20"/>
          <w:szCs w:val="20"/>
        </w:rPr>
      </w:pPr>
    </w:p>
    <w:p w14:paraId="7BDE62D3" w14:textId="1E998860" w:rsidR="00AA60FD" w:rsidRDefault="00863F82" w:rsidP="00EB44A8">
      <w:pPr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Služby </w:t>
      </w:r>
      <w:r w:rsidR="00AA60FD">
        <w:rPr>
          <w:rFonts w:cs="Arial"/>
          <w:sz w:val="20"/>
          <w:szCs w:val="20"/>
        </w:rPr>
        <w:t>Slovenskej</w:t>
      </w:r>
      <w:r>
        <w:rPr>
          <w:rFonts w:cs="Arial"/>
          <w:sz w:val="20"/>
          <w:szCs w:val="20"/>
        </w:rPr>
        <w:t xml:space="preserve"> pošty, sú </w:t>
      </w:r>
      <w:r w:rsidR="00AA60FD">
        <w:rPr>
          <w:rFonts w:cs="Arial"/>
          <w:sz w:val="20"/>
          <w:szCs w:val="20"/>
        </w:rPr>
        <w:t>samozrejme</w:t>
      </w:r>
      <w:r>
        <w:rPr>
          <w:rFonts w:cs="Arial"/>
          <w:sz w:val="20"/>
          <w:szCs w:val="20"/>
        </w:rPr>
        <w:t xml:space="preserve"> dostupné, aj vďaka širokej sieti poštových bodov, ktoré sú reakciou na meniace sa potreby klientov. </w:t>
      </w:r>
    </w:p>
    <w:p w14:paraId="1D8225FA" w14:textId="77777777" w:rsidR="0034779A" w:rsidRDefault="0034779A" w:rsidP="00EB44A8">
      <w:pPr>
        <w:ind w:firstLine="0"/>
        <w:rPr>
          <w:rFonts w:cs="Arial"/>
          <w:sz w:val="20"/>
          <w:szCs w:val="20"/>
        </w:rPr>
      </w:pPr>
    </w:p>
    <w:p w14:paraId="24F79BE6" w14:textId="77777777" w:rsidR="00863F82" w:rsidRPr="0009194E" w:rsidRDefault="00863F82" w:rsidP="00EB44A8">
      <w:pPr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Bližšie informácie o dostupných </w:t>
      </w:r>
      <w:proofErr w:type="spellStart"/>
      <w:r>
        <w:rPr>
          <w:rFonts w:cs="Arial"/>
          <w:sz w:val="20"/>
          <w:szCs w:val="20"/>
        </w:rPr>
        <w:t>BalíkoBOXoch</w:t>
      </w:r>
      <w:proofErr w:type="spellEnd"/>
      <w:r>
        <w:rPr>
          <w:rFonts w:cs="Arial"/>
          <w:sz w:val="20"/>
          <w:szCs w:val="20"/>
        </w:rPr>
        <w:t xml:space="preserve">, </w:t>
      </w:r>
      <w:proofErr w:type="spellStart"/>
      <w:r>
        <w:rPr>
          <w:rFonts w:cs="Arial"/>
          <w:sz w:val="20"/>
          <w:szCs w:val="20"/>
        </w:rPr>
        <w:t>PoštaPOINToch</w:t>
      </w:r>
      <w:proofErr w:type="spellEnd"/>
      <w:r>
        <w:rPr>
          <w:rFonts w:cs="Arial"/>
          <w:sz w:val="20"/>
          <w:szCs w:val="20"/>
        </w:rPr>
        <w:t>, či mobilnej aplikácii Slovenskej pošty</w:t>
      </w:r>
      <w:r w:rsidR="00AA60FD">
        <w:rPr>
          <w:rFonts w:cs="Arial"/>
          <w:sz w:val="20"/>
          <w:szCs w:val="20"/>
        </w:rPr>
        <w:t>, ktorá poskytuje široké portfólio informácií o jednotlivých poštových bodoch, otváracích hodinách ale umožňuje aj online podaj zásielok, nájdete na našom webe: www.posta.sk</w:t>
      </w:r>
      <w:r>
        <w:rPr>
          <w:rFonts w:cs="Arial"/>
          <w:sz w:val="20"/>
          <w:szCs w:val="20"/>
        </w:rPr>
        <w:t xml:space="preserve"> </w:t>
      </w:r>
    </w:p>
    <w:p w14:paraId="4A24833F" w14:textId="77777777" w:rsidR="0009194E" w:rsidRPr="0009194E" w:rsidRDefault="0009194E" w:rsidP="0009194E">
      <w:pPr>
        <w:rPr>
          <w:rFonts w:cs="Arial"/>
          <w:sz w:val="20"/>
          <w:szCs w:val="20"/>
        </w:rPr>
      </w:pPr>
    </w:p>
    <w:p w14:paraId="75CBE6AB" w14:textId="7613B00F" w:rsidR="0009194E" w:rsidRPr="0009194E" w:rsidRDefault="0009194E" w:rsidP="00AA60FD">
      <w:pPr>
        <w:ind w:firstLine="0"/>
        <w:rPr>
          <w:rFonts w:cs="Arial"/>
          <w:sz w:val="20"/>
          <w:szCs w:val="20"/>
        </w:rPr>
      </w:pPr>
      <w:r w:rsidRPr="0009194E">
        <w:rPr>
          <w:rFonts w:cs="Arial"/>
          <w:sz w:val="20"/>
          <w:szCs w:val="20"/>
        </w:rPr>
        <w:t xml:space="preserve">V prípade akýchkoľvek </w:t>
      </w:r>
      <w:r w:rsidR="00AA60FD">
        <w:rPr>
          <w:rFonts w:cs="Arial"/>
          <w:sz w:val="20"/>
          <w:szCs w:val="20"/>
        </w:rPr>
        <w:t>otázok</w:t>
      </w:r>
      <w:r w:rsidRPr="0009194E">
        <w:rPr>
          <w:rFonts w:cs="Arial"/>
          <w:sz w:val="20"/>
          <w:szCs w:val="20"/>
        </w:rPr>
        <w:t xml:space="preserve"> nás môžete kontaktovať </w:t>
      </w:r>
      <w:r w:rsidR="00AA60FD" w:rsidRPr="004B12FF">
        <w:rPr>
          <w:rFonts w:cs="Arial"/>
          <w:sz w:val="20"/>
          <w:szCs w:val="20"/>
        </w:rPr>
        <w:t xml:space="preserve">na tel. </w:t>
      </w:r>
      <w:r w:rsidRPr="004B12FF">
        <w:rPr>
          <w:rFonts w:cs="Arial"/>
          <w:sz w:val="20"/>
          <w:szCs w:val="20"/>
        </w:rPr>
        <w:t xml:space="preserve">číslach </w:t>
      </w:r>
      <w:r w:rsidR="00A45D1F">
        <w:rPr>
          <w:rFonts w:cs="Arial"/>
          <w:sz w:val="20"/>
          <w:szCs w:val="20"/>
        </w:rPr>
        <w:t xml:space="preserve">033/5902 212, </w:t>
      </w:r>
      <w:r w:rsidR="00A45D1F" w:rsidRPr="00A45D1F">
        <w:rPr>
          <w:rFonts w:eastAsiaTheme="minorEastAsia" w:cs="Arial"/>
          <w:noProof/>
          <w:sz w:val="20"/>
          <w:szCs w:val="16"/>
          <w:lang w:eastAsia="sk-SK"/>
        </w:rPr>
        <w:t>0911/ 061 831</w:t>
      </w:r>
    </w:p>
    <w:p w14:paraId="2A5D25B5" w14:textId="77777777" w:rsidR="0009194E" w:rsidRPr="0009194E" w:rsidRDefault="0009194E" w:rsidP="0009194E">
      <w:pPr>
        <w:rPr>
          <w:rFonts w:cs="Arial"/>
          <w:sz w:val="20"/>
          <w:szCs w:val="20"/>
        </w:rPr>
      </w:pPr>
    </w:p>
    <w:p w14:paraId="7C7E70D5" w14:textId="77777777" w:rsidR="00177AA6" w:rsidRDefault="00177AA6" w:rsidP="00D4257F">
      <w:pPr>
        <w:ind w:firstLine="0"/>
        <w:rPr>
          <w:rFonts w:cs="Arial"/>
          <w:sz w:val="20"/>
          <w:szCs w:val="20"/>
        </w:rPr>
      </w:pPr>
    </w:p>
    <w:p w14:paraId="0A6B2096" w14:textId="77777777" w:rsidR="006778A3" w:rsidRDefault="0009194E" w:rsidP="00D4257F">
      <w:pPr>
        <w:ind w:firstLine="0"/>
        <w:rPr>
          <w:rFonts w:cs="Arial"/>
          <w:sz w:val="20"/>
          <w:szCs w:val="20"/>
        </w:rPr>
      </w:pPr>
      <w:r w:rsidRPr="0009194E">
        <w:rPr>
          <w:rFonts w:cs="Arial"/>
          <w:sz w:val="20"/>
          <w:szCs w:val="20"/>
        </w:rPr>
        <w:t>S</w:t>
      </w:r>
      <w:r w:rsidR="00AA60FD">
        <w:rPr>
          <w:rFonts w:cs="Arial"/>
          <w:sz w:val="20"/>
          <w:szCs w:val="20"/>
        </w:rPr>
        <w:t> </w:t>
      </w:r>
      <w:r w:rsidRPr="0009194E">
        <w:rPr>
          <w:rFonts w:cs="Arial"/>
          <w:sz w:val="20"/>
          <w:szCs w:val="20"/>
        </w:rPr>
        <w:t>pozdravom</w:t>
      </w:r>
      <w:r w:rsidR="00AA60FD">
        <w:rPr>
          <w:rFonts w:cs="Arial"/>
          <w:sz w:val="20"/>
          <w:szCs w:val="20"/>
        </w:rPr>
        <w:t>,</w:t>
      </w:r>
      <w:r w:rsidRPr="0009194E">
        <w:rPr>
          <w:rFonts w:cs="Arial"/>
          <w:sz w:val="20"/>
          <w:szCs w:val="20"/>
        </w:rPr>
        <w:t xml:space="preserve">   </w:t>
      </w:r>
    </w:p>
    <w:p w14:paraId="56D058D5" w14:textId="77777777" w:rsidR="006778A3" w:rsidRDefault="006778A3" w:rsidP="00D4257F">
      <w:pPr>
        <w:ind w:firstLine="0"/>
        <w:rPr>
          <w:rFonts w:cs="Arial"/>
          <w:sz w:val="20"/>
          <w:szCs w:val="20"/>
        </w:rPr>
      </w:pPr>
    </w:p>
    <w:p w14:paraId="11ECB4FB" w14:textId="77777777" w:rsidR="006778A3" w:rsidRDefault="00C41E1F" w:rsidP="00D4257F">
      <w:pPr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</w:t>
      </w:r>
      <w:r w:rsidR="006778A3">
        <w:rPr>
          <w:rFonts w:cs="Arial"/>
          <w:sz w:val="20"/>
          <w:szCs w:val="20"/>
        </w:rPr>
        <w:t xml:space="preserve">                      </w:t>
      </w:r>
    </w:p>
    <w:p w14:paraId="12EDF5DF" w14:textId="77777777" w:rsidR="006778A3" w:rsidRDefault="006778A3" w:rsidP="00D4257F">
      <w:pPr>
        <w:ind w:firstLine="0"/>
        <w:rPr>
          <w:rFonts w:cs="Arial"/>
          <w:sz w:val="20"/>
          <w:szCs w:val="20"/>
        </w:rPr>
      </w:pPr>
    </w:p>
    <w:p w14:paraId="0D50F3E8" w14:textId="50A1907F" w:rsidR="0009194E" w:rsidRPr="0009194E" w:rsidRDefault="006778A3" w:rsidP="00D4257F">
      <w:pPr>
        <w:ind w:firstLine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                                                                      </w:t>
      </w:r>
      <w:r w:rsidR="00C41E1F">
        <w:rPr>
          <w:rFonts w:cs="Arial"/>
          <w:sz w:val="20"/>
          <w:szCs w:val="20"/>
        </w:rPr>
        <w:t xml:space="preserve">  </w:t>
      </w:r>
      <w:r w:rsidR="00C03CBC">
        <w:rPr>
          <w:rFonts w:cs="Arial"/>
          <w:sz w:val="20"/>
          <w:szCs w:val="20"/>
        </w:rPr>
        <w:t xml:space="preserve">               </w:t>
      </w:r>
      <w:r w:rsidR="006979C5">
        <w:rPr>
          <w:rFonts w:cs="Arial"/>
          <w:sz w:val="20"/>
          <w:szCs w:val="20"/>
        </w:rPr>
        <w:t xml:space="preserve">Mgr. Denisa Juricová, </w:t>
      </w:r>
      <w:proofErr w:type="spellStart"/>
      <w:r w:rsidR="006979C5">
        <w:rPr>
          <w:rFonts w:cs="Arial"/>
          <w:sz w:val="20"/>
          <w:szCs w:val="20"/>
        </w:rPr>
        <w:t>v.r</w:t>
      </w:r>
      <w:proofErr w:type="spellEnd"/>
      <w:r w:rsidR="006979C5">
        <w:rPr>
          <w:rFonts w:cs="Arial"/>
          <w:sz w:val="20"/>
          <w:szCs w:val="20"/>
        </w:rPr>
        <w:t>.</w:t>
      </w:r>
    </w:p>
    <w:p w14:paraId="75A9C606" w14:textId="647F1FF2" w:rsidR="00445648" w:rsidRPr="00445648" w:rsidRDefault="00C03CBC" w:rsidP="00C41E1F">
      <w:pPr>
        <w:spacing w:before="75" w:after="75"/>
        <w:ind w:left="4536"/>
        <w:jc w:val="center"/>
        <w:rPr>
          <w:rFonts w:cs="Arial"/>
          <w:i/>
          <w:color w:val="FF0000"/>
          <w:sz w:val="16"/>
          <w:szCs w:val="16"/>
        </w:rPr>
      </w:pPr>
      <w:r>
        <w:rPr>
          <w:rFonts w:cs="Arial"/>
          <w:sz w:val="20"/>
          <w:szCs w:val="20"/>
        </w:rPr>
        <w:t xml:space="preserve">  </w:t>
      </w:r>
      <w:r w:rsidR="00A45D1F">
        <w:rPr>
          <w:rFonts w:cs="Arial"/>
          <w:sz w:val="20"/>
          <w:szCs w:val="20"/>
        </w:rPr>
        <w:t>R</w:t>
      </w:r>
      <w:r w:rsidR="0009194E">
        <w:rPr>
          <w:rFonts w:cs="Arial"/>
          <w:sz w:val="20"/>
          <w:szCs w:val="20"/>
        </w:rPr>
        <w:t>iaditeľ</w:t>
      </w:r>
      <w:r>
        <w:rPr>
          <w:rFonts w:cs="Arial"/>
          <w:sz w:val="20"/>
          <w:szCs w:val="20"/>
        </w:rPr>
        <w:t xml:space="preserve">ka regionálneho riaditeľstva </w:t>
      </w:r>
      <w:r w:rsidR="00A45D1F">
        <w:rPr>
          <w:rFonts w:cs="Arial"/>
          <w:sz w:val="20"/>
          <w:szCs w:val="20"/>
        </w:rPr>
        <w:t>Západ</w:t>
      </w:r>
    </w:p>
    <w:sectPr w:rsidR="00445648" w:rsidRPr="00445648" w:rsidSect="0060160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948" w:right="1134" w:bottom="1276" w:left="1418" w:header="709" w:footer="0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6211DEA" w16cid:durableId="2C4881F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50D330" w14:textId="77777777" w:rsidR="00EB738F" w:rsidRDefault="00EB738F">
      <w:r>
        <w:separator/>
      </w:r>
    </w:p>
  </w:endnote>
  <w:endnote w:type="continuationSeparator" w:id="0">
    <w:p w14:paraId="391E29DE" w14:textId="77777777" w:rsidR="00EB738F" w:rsidRDefault="00EB7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B4974" w14:textId="77777777" w:rsidR="003F682B" w:rsidRPr="003F682B" w:rsidRDefault="003F682B">
    <w:pPr>
      <w:pStyle w:val="Pta"/>
      <w:jc w:val="center"/>
      <w:rPr>
        <w:szCs w:val="18"/>
      </w:rPr>
    </w:pPr>
    <w:r w:rsidRPr="003F682B">
      <w:rPr>
        <w:szCs w:val="18"/>
      </w:rPr>
      <w:fldChar w:fldCharType="begin"/>
    </w:r>
    <w:r w:rsidRPr="003F682B">
      <w:rPr>
        <w:szCs w:val="18"/>
      </w:rPr>
      <w:instrText>PAGE   \* MERGEFORMAT</w:instrText>
    </w:r>
    <w:r w:rsidRPr="003F682B">
      <w:rPr>
        <w:szCs w:val="18"/>
      </w:rPr>
      <w:fldChar w:fldCharType="separate"/>
    </w:r>
    <w:r w:rsidR="00A45D1F">
      <w:rPr>
        <w:noProof/>
        <w:szCs w:val="18"/>
      </w:rPr>
      <w:t>2</w:t>
    </w:r>
    <w:r w:rsidRPr="003F682B">
      <w:rPr>
        <w:szCs w:val="18"/>
      </w:rPr>
      <w:fldChar w:fldCharType="end"/>
    </w:r>
  </w:p>
  <w:p w14:paraId="414DEA31" w14:textId="77777777" w:rsidR="003F682B" w:rsidRDefault="003F682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E8749" w14:textId="74568743" w:rsidR="002B4428" w:rsidRDefault="00601607" w:rsidP="002B4428">
    <w:pPr>
      <w:spacing w:after="160" w:line="259" w:lineRule="auto"/>
      <w:contextualSpacing/>
      <w:rPr>
        <w:rFonts w:ascii="Calibri" w:eastAsia="Calibri" w:hAnsi="Calibri" w:cs="Arial"/>
        <w:bCs/>
        <w:color w:val="2F5496"/>
        <w:sz w:val="12"/>
        <w:szCs w:val="12"/>
        <w:lang w:eastAsia="en-US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75CB33D" wp14:editId="0D6989AF">
              <wp:simplePos x="0" y="0"/>
              <wp:positionH relativeFrom="column">
                <wp:posOffset>975995</wp:posOffset>
              </wp:positionH>
              <wp:positionV relativeFrom="paragraph">
                <wp:posOffset>-651510</wp:posOffset>
              </wp:positionV>
              <wp:extent cx="3763645" cy="708660"/>
              <wp:effectExtent l="0" t="0" r="0" b="0"/>
              <wp:wrapNone/>
              <wp:docPr id="6" name="Text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63645" cy="7086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855CCE" w14:textId="77777777" w:rsidR="00601607" w:rsidRDefault="00601607" w:rsidP="00601607">
                          <w:pPr>
                            <w:spacing w:line="249" w:lineRule="auto"/>
                            <w:ind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00387B"/>
                              <w:sz w:val="26"/>
                            </w:rPr>
                            <w:t>STIAHNITE</w:t>
                          </w:r>
                          <w:r>
                            <w:rPr>
                              <w:b/>
                              <w:color w:val="00387B"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87B"/>
                              <w:sz w:val="26"/>
                            </w:rPr>
                            <w:t>SI</w:t>
                          </w:r>
                          <w:r>
                            <w:rPr>
                              <w:b/>
                              <w:color w:val="00387B"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87B"/>
                              <w:sz w:val="26"/>
                            </w:rPr>
                            <w:t>SLOVENSKÚ</w:t>
                          </w:r>
                          <w:r>
                            <w:rPr>
                              <w:b/>
                              <w:color w:val="00387B"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87B"/>
                              <w:sz w:val="26"/>
                            </w:rPr>
                            <w:t>POŠTU</w:t>
                          </w:r>
                          <w:r>
                            <w:rPr>
                              <w:b/>
                              <w:color w:val="00387B"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87B"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color w:val="00387B"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87B"/>
                              <w:sz w:val="26"/>
                            </w:rPr>
                            <w:t>MOBILU A ŠETRITE SVOJ ČAS A PENIAZE</w:t>
                          </w:r>
                        </w:p>
                        <w:p w14:paraId="574615FD" w14:textId="77777777" w:rsidR="00601607" w:rsidRDefault="00601607" w:rsidP="00601607">
                          <w:pPr>
                            <w:spacing w:before="125"/>
                            <w:ind w:right="18"/>
                            <w:jc w:val="center"/>
                            <w:rPr>
                              <w:b/>
                              <w:sz w:val="32"/>
                            </w:rPr>
                          </w:pPr>
                          <w:proofErr w:type="spellStart"/>
                          <w:r>
                            <w:rPr>
                              <w:color w:val="00387B"/>
                              <w:sz w:val="32"/>
                            </w:rPr>
                            <w:t>Infolinka</w:t>
                          </w:r>
                          <w:proofErr w:type="spellEnd"/>
                          <w:r>
                            <w:rPr>
                              <w:color w:val="00387B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87B"/>
                              <w:sz w:val="32"/>
                            </w:rPr>
                            <w:t>0850</w:t>
                          </w:r>
                          <w:r>
                            <w:rPr>
                              <w:b/>
                              <w:color w:val="00387B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87B"/>
                              <w:sz w:val="32"/>
                            </w:rPr>
                            <w:t>122</w:t>
                          </w:r>
                          <w:r>
                            <w:rPr>
                              <w:b/>
                              <w:color w:val="00387B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87B"/>
                              <w:sz w:val="32"/>
                            </w:rPr>
                            <w:t>413</w:t>
                          </w:r>
                          <w:r>
                            <w:rPr>
                              <w:b/>
                              <w:color w:val="00387B"/>
                              <w:spacing w:val="-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87B"/>
                              <w:sz w:val="32"/>
                            </w:rPr>
                            <w:t>/</w:t>
                          </w:r>
                          <w:r>
                            <w:rPr>
                              <w:b/>
                              <w:color w:val="00387B"/>
                              <w:spacing w:val="-3"/>
                              <w:sz w:val="3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b/>
                                <w:color w:val="00387B"/>
                                <w:spacing w:val="-2"/>
                                <w:sz w:val="32"/>
                              </w:rPr>
                              <w:t>www.posta.sk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5CB33D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left:0;text-align:left;margin-left:76.85pt;margin-top:-51.3pt;width:296.35pt;height:55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" filled="f" stroked="f">
              <v:textbox inset="0,0,0,0">
                <w:txbxContent>
                  <w:p w14:paraId="40855CCE" w14:textId="77777777" w:rsidR="00601607" w:rsidRDefault="00601607" w:rsidP="00601607">
                    <w:pPr>
                      <w:spacing w:line="249" w:lineRule="auto"/>
                      <w:ind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00387B"/>
                        <w:sz w:val="26"/>
                      </w:rPr>
                      <w:t>STIAHNITE</w:t>
                    </w:r>
                    <w:r>
                      <w:rPr>
                        <w:b/>
                        <w:color w:val="00387B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387B"/>
                        <w:sz w:val="26"/>
                      </w:rPr>
                      <w:t>SI</w:t>
                    </w:r>
                    <w:r>
                      <w:rPr>
                        <w:b/>
                        <w:color w:val="00387B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387B"/>
                        <w:sz w:val="26"/>
                      </w:rPr>
                      <w:t>SLOVENSKÚ</w:t>
                    </w:r>
                    <w:r>
                      <w:rPr>
                        <w:b/>
                        <w:color w:val="00387B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387B"/>
                        <w:sz w:val="26"/>
                      </w:rPr>
                      <w:t>POŠTU</w:t>
                    </w:r>
                    <w:r>
                      <w:rPr>
                        <w:b/>
                        <w:color w:val="00387B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387B"/>
                        <w:sz w:val="26"/>
                      </w:rPr>
                      <w:t>DO</w:t>
                    </w:r>
                    <w:r>
                      <w:rPr>
                        <w:b/>
                        <w:color w:val="00387B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00387B"/>
                        <w:sz w:val="26"/>
                      </w:rPr>
                      <w:t>MOBILU A ŠETRITE SVOJ ČAS A PENIAZE</w:t>
                    </w:r>
                  </w:p>
                  <w:p w14:paraId="574615FD" w14:textId="77777777" w:rsidR="00601607" w:rsidRDefault="00601607" w:rsidP="00601607">
                    <w:pPr>
                      <w:spacing w:before="125"/>
                      <w:ind w:right="18"/>
                      <w:jc w:val="center"/>
                      <w:rPr>
                        <w:b/>
                        <w:sz w:val="32"/>
                      </w:rPr>
                    </w:pPr>
                    <w:proofErr w:type="spellStart"/>
                    <w:r>
                      <w:rPr>
                        <w:color w:val="00387B"/>
                        <w:sz w:val="32"/>
                      </w:rPr>
                      <w:t>Infolinka</w:t>
                    </w:r>
                    <w:proofErr w:type="spellEnd"/>
                    <w:r>
                      <w:rPr>
                        <w:color w:val="00387B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0387B"/>
                        <w:sz w:val="32"/>
                      </w:rPr>
                      <w:t>0850</w:t>
                    </w:r>
                    <w:r>
                      <w:rPr>
                        <w:b/>
                        <w:color w:val="00387B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0387B"/>
                        <w:sz w:val="32"/>
                      </w:rPr>
                      <w:t>122</w:t>
                    </w:r>
                    <w:r>
                      <w:rPr>
                        <w:b/>
                        <w:color w:val="00387B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0387B"/>
                        <w:sz w:val="32"/>
                      </w:rPr>
                      <w:t>413</w:t>
                    </w:r>
                    <w:r>
                      <w:rPr>
                        <w:b/>
                        <w:color w:val="00387B"/>
                        <w:spacing w:val="-3"/>
                        <w:sz w:val="32"/>
                      </w:rPr>
                      <w:t xml:space="preserve"> </w:t>
                    </w:r>
                    <w:r>
                      <w:rPr>
                        <w:b/>
                        <w:color w:val="00387B"/>
                        <w:sz w:val="32"/>
                      </w:rPr>
                      <w:t>/</w:t>
                    </w:r>
                    <w:r>
                      <w:rPr>
                        <w:b/>
                        <w:color w:val="00387B"/>
                        <w:spacing w:val="-3"/>
                        <w:sz w:val="32"/>
                      </w:rPr>
                      <w:t xml:space="preserve"> </w:t>
                    </w:r>
                    <w:hyperlink r:id="rId2">
                      <w:r>
                        <w:rPr>
                          <w:b/>
                          <w:color w:val="00387B"/>
                          <w:spacing w:val="-2"/>
                          <w:sz w:val="32"/>
                        </w:rPr>
                        <w:t>www.posta.sk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w:drawing>
        <wp:anchor distT="0" distB="0" distL="114300" distR="114300" simplePos="0" relativeHeight="251662336" behindDoc="0" locked="0" layoutInCell="1" allowOverlap="1" wp14:anchorId="15C9AA38" wp14:editId="36900DC1">
          <wp:simplePos x="0" y="0"/>
          <wp:positionH relativeFrom="column">
            <wp:posOffset>-900430</wp:posOffset>
          </wp:positionH>
          <wp:positionV relativeFrom="paragraph">
            <wp:posOffset>-948500</wp:posOffset>
          </wp:positionV>
          <wp:extent cx="7555230" cy="1386205"/>
          <wp:effectExtent l="0" t="0" r="7620" b="4445"/>
          <wp:wrapNone/>
          <wp:docPr id="27" name="Ima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 rotWithShape="1">
                  <a:blip r:embed="rId3" cstate="print"/>
                  <a:srcRect t="14622"/>
                  <a:stretch/>
                </pic:blipFill>
                <pic:spPr bwMode="auto">
                  <a:xfrm>
                    <a:off x="0" y="0"/>
                    <a:ext cx="7555230" cy="13862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698E89E" w14:textId="04196BE0" w:rsidR="002B4428" w:rsidRPr="002B4428" w:rsidRDefault="004714AF" w:rsidP="002B4428">
    <w:pPr>
      <w:spacing w:after="160" w:line="259" w:lineRule="auto"/>
      <w:contextualSpacing/>
      <w:rPr>
        <w:rFonts w:ascii="Calibri" w:eastAsia="Calibri" w:hAnsi="Calibri" w:cs="Arial"/>
        <w:bCs/>
        <w:color w:val="2F5496"/>
        <w:sz w:val="12"/>
        <w:szCs w:val="12"/>
        <w:lang w:eastAsia="en-US"/>
      </w:rPr>
    </w:pPr>
    <w:r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410968C7" wp14:editId="28313DB7">
          <wp:simplePos x="0" y="0"/>
          <wp:positionH relativeFrom="column">
            <wp:posOffset>0</wp:posOffset>
          </wp:positionH>
          <wp:positionV relativeFrom="paragraph">
            <wp:posOffset>9067165</wp:posOffset>
          </wp:positionV>
          <wp:extent cx="7559675" cy="1624965"/>
          <wp:effectExtent l="0" t="0" r="0" b="0"/>
          <wp:wrapNone/>
          <wp:docPr id="28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62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EAA515" w14:textId="77777777" w:rsidR="00EB738F" w:rsidRDefault="00EB738F">
      <w:r>
        <w:separator/>
      </w:r>
    </w:p>
  </w:footnote>
  <w:footnote w:type="continuationSeparator" w:id="0">
    <w:p w14:paraId="5AE6EA88" w14:textId="77777777" w:rsidR="00EB738F" w:rsidRDefault="00EB7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0CC3E" w14:textId="2EA96B0C" w:rsidR="00180138" w:rsidRPr="003F682B" w:rsidRDefault="004714AF">
    <w:pPr>
      <w:jc w:val="center"/>
      <w:rPr>
        <w:sz w:val="16"/>
        <w:szCs w:val="16"/>
      </w:rPr>
    </w:pPr>
    <w:r w:rsidRPr="003F682B">
      <w:rPr>
        <w:noProof/>
        <w:sz w:val="16"/>
        <w:szCs w:val="16"/>
        <w:lang w:eastAsia="sk-SK"/>
      </w:rPr>
      <w:drawing>
        <wp:anchor distT="0" distB="0" distL="114300" distR="114300" simplePos="0" relativeHeight="251657216" behindDoc="1" locked="1" layoutInCell="1" allowOverlap="1" wp14:anchorId="4849CA82" wp14:editId="796EE73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466850"/>
          <wp:effectExtent l="0" t="0" r="0" b="0"/>
          <wp:wrapNone/>
          <wp:docPr id="23" name="Picture 23" descr="b1-4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b1-4_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466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282491" w14:textId="0B58DCD9" w:rsidR="00180138" w:rsidRPr="003F682B" w:rsidRDefault="004714AF">
    <w:pPr>
      <w:jc w:val="center"/>
      <w:rPr>
        <w:color w:val="000080"/>
        <w:sz w:val="16"/>
        <w:szCs w:val="16"/>
      </w:rPr>
    </w:pPr>
    <w:r w:rsidRPr="003F682B">
      <w:rPr>
        <w:noProof/>
        <w:color w:val="000080"/>
        <w:sz w:val="16"/>
        <w:szCs w:val="16"/>
        <w:lang w:eastAsia="sk-SK"/>
      </w:rPr>
      <w:drawing>
        <wp:inline distT="0" distB="0" distL="0" distR="0" wp14:anchorId="51EAB8A3" wp14:editId="63BAABAC">
          <wp:extent cx="5607050" cy="7919085"/>
          <wp:effectExtent l="0" t="0" r="0" b="0"/>
          <wp:docPr id="24" name="Picture 24" descr="B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0" cy="791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E9C0AF" w14:textId="5F45E9EA" w:rsidR="00686211" w:rsidRDefault="00652264">
    <w:pPr>
      <w:pStyle w:val="Hlavika"/>
      <w:rPr>
        <w:i/>
        <w:color w:val="FF0000"/>
        <w:sz w:val="20"/>
        <w:szCs w:val="20"/>
      </w:rPr>
    </w:pPr>
    <w:r>
      <w:rPr>
        <w:b/>
        <w:color w:val="FF0000"/>
        <w:sz w:val="24"/>
      </w:rPr>
      <w:tab/>
    </w:r>
  </w:p>
  <w:p w14:paraId="3291D1EA" w14:textId="3D032B2F" w:rsidR="00180138" w:rsidRPr="000D2BE7" w:rsidRDefault="00686211">
    <w:pPr>
      <w:pStyle w:val="Hlavika"/>
      <w:rPr>
        <w:i/>
        <w:sz w:val="20"/>
        <w:szCs w:val="20"/>
      </w:rPr>
    </w:pPr>
    <w:r>
      <w:rPr>
        <w:i/>
        <w:color w:val="FF0000"/>
        <w:sz w:val="20"/>
        <w:szCs w:val="20"/>
      </w:rPr>
      <w:tab/>
    </w:r>
    <w:r>
      <w:rPr>
        <w:i/>
        <w:color w:val="FF0000"/>
        <w:sz w:val="20"/>
        <w:szCs w:val="20"/>
      </w:rPr>
      <w:tab/>
    </w:r>
    <w:r w:rsidR="00652264" w:rsidRPr="000D2BE7">
      <w:rPr>
        <w:i/>
        <w:color w:val="FF0000"/>
        <w:sz w:val="20"/>
        <w:szCs w:val="20"/>
      </w:rPr>
      <w:t xml:space="preserve"> </w:t>
    </w:r>
    <w:r w:rsidR="004714AF" w:rsidRPr="000D2BE7">
      <w:rPr>
        <w:i/>
        <w:noProof/>
        <w:sz w:val="20"/>
        <w:szCs w:val="20"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4BA3622" wp14:editId="14E1FF13">
              <wp:simplePos x="0" y="0"/>
              <wp:positionH relativeFrom="column">
                <wp:posOffset>1023620</wp:posOffset>
              </wp:positionH>
              <wp:positionV relativeFrom="paragraph">
                <wp:posOffset>121920</wp:posOffset>
              </wp:positionV>
              <wp:extent cx="2376170" cy="47244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617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D72564" w14:textId="77777777" w:rsidR="006F7466" w:rsidRPr="00D07050" w:rsidRDefault="006F7466" w:rsidP="0035268E">
                          <w:pPr>
                            <w:spacing w:line="200" w:lineRule="exact"/>
                            <w:ind w:firstLine="0"/>
                            <w:rPr>
                              <w:b/>
                              <w:color w:val="2F5496"/>
                              <w:sz w:val="14"/>
                              <w:szCs w:val="14"/>
                            </w:rPr>
                          </w:pPr>
                          <w:r w:rsidRPr="00D07050">
                            <w:rPr>
                              <w:b/>
                              <w:color w:val="2F5496"/>
                              <w:sz w:val="14"/>
                              <w:szCs w:val="14"/>
                            </w:rPr>
                            <w:t xml:space="preserve">Slovenská pošta, </w:t>
                          </w:r>
                          <w:proofErr w:type="spellStart"/>
                          <w:r w:rsidRPr="00D07050">
                            <w:rPr>
                              <w:b/>
                              <w:color w:val="2F5496"/>
                              <w:sz w:val="14"/>
                              <w:szCs w:val="14"/>
                            </w:rPr>
                            <w:t>a.s</w:t>
                          </w:r>
                          <w:proofErr w:type="spellEnd"/>
                          <w:r w:rsidR="007A172A">
                            <w:rPr>
                              <w:b/>
                              <w:color w:val="2F5496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74C249B6" w14:textId="77777777" w:rsidR="006F7466" w:rsidRPr="006F7466" w:rsidRDefault="006F7466" w:rsidP="0035268E">
                          <w:pPr>
                            <w:spacing w:line="200" w:lineRule="exact"/>
                            <w:ind w:firstLine="0"/>
                            <w:rPr>
                              <w:color w:val="2F5496"/>
                              <w:sz w:val="14"/>
                              <w:szCs w:val="14"/>
                            </w:rPr>
                          </w:pPr>
                          <w:r w:rsidRPr="006F7466">
                            <w:rPr>
                              <w:color w:val="2F5496"/>
                              <w:sz w:val="14"/>
                              <w:szCs w:val="14"/>
                            </w:rPr>
                            <w:t>Partizánska cesta 9</w:t>
                          </w:r>
                        </w:p>
                        <w:p w14:paraId="5C92C9E5" w14:textId="77777777" w:rsidR="006F7466" w:rsidRPr="006F7466" w:rsidRDefault="006F7466" w:rsidP="0035268E">
                          <w:pPr>
                            <w:spacing w:line="200" w:lineRule="exact"/>
                            <w:ind w:firstLine="0"/>
                            <w:rPr>
                              <w:sz w:val="14"/>
                              <w:szCs w:val="14"/>
                            </w:rPr>
                          </w:pPr>
                          <w:r w:rsidRPr="006F7466">
                            <w:rPr>
                              <w:color w:val="2F5496"/>
                              <w:sz w:val="14"/>
                              <w:szCs w:val="14"/>
                            </w:rPr>
                            <w:t>975 99 Banská Bystrica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BA362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left:0;text-align:left;margin-left:80.6pt;margin-top:9.6pt;width:187.1pt;height:37.2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" filled="f" stroked="f">
              <v:textbox style="mso-fit-shape-to-text:t">
                <w:txbxContent>
                  <w:p w14:paraId="4CD72564" w14:textId="77777777" w:rsidR="006F7466" w:rsidRPr="00D07050" w:rsidRDefault="006F7466" w:rsidP="0035268E">
                    <w:pPr>
                      <w:spacing w:line="200" w:lineRule="exact"/>
                      <w:ind w:firstLine="0"/>
                      <w:rPr>
                        <w:b/>
                        <w:color w:val="2F5496"/>
                        <w:sz w:val="14"/>
                        <w:szCs w:val="14"/>
                      </w:rPr>
                    </w:pPr>
                    <w:r w:rsidRPr="00D07050">
                      <w:rPr>
                        <w:b/>
                        <w:color w:val="2F5496"/>
                        <w:sz w:val="14"/>
                        <w:szCs w:val="14"/>
                      </w:rPr>
                      <w:t xml:space="preserve">Slovenská pošta, </w:t>
                    </w:r>
                    <w:proofErr w:type="spellStart"/>
                    <w:r w:rsidRPr="00D07050">
                      <w:rPr>
                        <w:b/>
                        <w:color w:val="2F5496"/>
                        <w:sz w:val="14"/>
                        <w:szCs w:val="14"/>
                      </w:rPr>
                      <w:t>a.s</w:t>
                    </w:r>
                    <w:proofErr w:type="spellEnd"/>
                    <w:r w:rsidR="007A172A">
                      <w:rPr>
                        <w:b/>
                        <w:color w:val="2F5496"/>
                        <w:sz w:val="14"/>
                        <w:szCs w:val="14"/>
                      </w:rPr>
                      <w:t>.</w:t>
                    </w:r>
                  </w:p>
                  <w:p w14:paraId="74C249B6" w14:textId="77777777" w:rsidR="006F7466" w:rsidRPr="006F7466" w:rsidRDefault="006F7466" w:rsidP="0035268E">
                    <w:pPr>
                      <w:spacing w:line="200" w:lineRule="exact"/>
                      <w:ind w:firstLine="0"/>
                      <w:rPr>
                        <w:color w:val="2F5496"/>
                        <w:sz w:val="14"/>
                        <w:szCs w:val="14"/>
                      </w:rPr>
                    </w:pPr>
                    <w:r w:rsidRPr="006F7466">
                      <w:rPr>
                        <w:color w:val="2F5496"/>
                        <w:sz w:val="14"/>
                        <w:szCs w:val="14"/>
                      </w:rPr>
                      <w:t>Partizánska cesta 9</w:t>
                    </w:r>
                  </w:p>
                  <w:p w14:paraId="5C92C9E5" w14:textId="77777777" w:rsidR="006F7466" w:rsidRPr="006F7466" w:rsidRDefault="006F7466" w:rsidP="0035268E">
                    <w:pPr>
                      <w:spacing w:line="200" w:lineRule="exact"/>
                      <w:ind w:firstLine="0"/>
                      <w:rPr>
                        <w:sz w:val="14"/>
                        <w:szCs w:val="14"/>
                      </w:rPr>
                    </w:pPr>
                    <w:r w:rsidRPr="006F7466">
                      <w:rPr>
                        <w:color w:val="2F5496"/>
                        <w:sz w:val="14"/>
                        <w:szCs w:val="14"/>
                      </w:rPr>
                      <w:t>975 99 Banská Bystrica 1</w:t>
                    </w:r>
                  </w:p>
                </w:txbxContent>
              </v:textbox>
            </v:shape>
          </w:pict>
        </mc:Fallback>
      </mc:AlternateContent>
    </w:r>
    <w:r w:rsidR="004714AF" w:rsidRPr="000D2BE7">
      <w:rPr>
        <w:i/>
        <w:noProof/>
        <w:sz w:val="20"/>
        <w:szCs w:val="20"/>
        <w:lang w:eastAsia="sk-SK"/>
      </w:rPr>
      <w:drawing>
        <wp:anchor distT="0" distB="0" distL="114300" distR="114300" simplePos="0" relativeHeight="251656192" behindDoc="1" locked="1" layoutInCell="1" allowOverlap="1" wp14:anchorId="66BB85EC" wp14:editId="76E62B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61950" cy="7200900"/>
          <wp:effectExtent l="0" t="0" r="0" b="0"/>
          <wp:wrapNone/>
          <wp:docPr id="25" name="Picture 25" descr="b2-2_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b2-2_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720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14AF" w:rsidRPr="000D2BE7">
      <w:rPr>
        <w:i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5168" behindDoc="0" locked="1" layoutInCell="1" allowOverlap="0" wp14:anchorId="430DAB31" wp14:editId="398C1C6D">
              <wp:simplePos x="0" y="0"/>
              <wp:positionH relativeFrom="page">
                <wp:posOffset>902335</wp:posOffset>
              </wp:positionH>
              <wp:positionV relativeFrom="page">
                <wp:posOffset>652780</wp:posOffset>
              </wp:positionV>
              <wp:extent cx="5943600" cy="2908935"/>
              <wp:effectExtent l="0" t="0" r="0" b="5715"/>
              <wp:wrapTopAndBottom/>
              <wp:docPr id="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290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53788C7" id="Rectangle 6" o:spid="_x0000_s1026" style="position:absolute;margin-left:71.05pt;margin-top:51.4pt;width:468pt;height:229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" o:allowoverlap="f" filled="f" stroked="f">
              <w10:wrap type="topAndBottom" anchorx="page" anchory="page"/>
              <w10:anchorlock/>
            </v:rect>
          </w:pict>
        </mc:Fallback>
      </mc:AlternateContent>
    </w:r>
    <w:r w:rsidR="004714AF" w:rsidRPr="000D2BE7">
      <w:rPr>
        <w:i/>
        <w:noProof/>
        <w:sz w:val="20"/>
        <w:szCs w:val="20"/>
        <w:lang w:eastAsia="sk-SK"/>
      </w:rPr>
      <w:drawing>
        <wp:anchor distT="0" distB="0" distL="114300" distR="114300" simplePos="0" relativeHeight="251658240" behindDoc="1" locked="1" layoutInCell="1" allowOverlap="1" wp14:anchorId="7E6D4552" wp14:editId="0FD5994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876425" cy="1781175"/>
          <wp:effectExtent l="0" t="0" r="9525" b="9525"/>
          <wp:wrapNone/>
          <wp:docPr id="26" name="Picture 26" descr="b1-1_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1-1_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189" b="52894"/>
                  <a:stretch/>
                </pic:blipFill>
                <pic:spPr bwMode="auto">
                  <a:xfrm>
                    <a:off x="0" y="0"/>
                    <a:ext cx="1876425" cy="1781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46B8F"/>
    <w:multiLevelType w:val="hybridMultilevel"/>
    <w:tmpl w:val="425657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9683E"/>
    <w:multiLevelType w:val="hybridMultilevel"/>
    <w:tmpl w:val="C240BAFE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3A06F10"/>
    <w:multiLevelType w:val="hybridMultilevel"/>
    <w:tmpl w:val="C2C8F3CA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23E005B2"/>
    <w:multiLevelType w:val="hybridMultilevel"/>
    <w:tmpl w:val="55B093A0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9350967"/>
    <w:multiLevelType w:val="hybridMultilevel"/>
    <w:tmpl w:val="87E862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84249"/>
    <w:multiLevelType w:val="hybridMultilevel"/>
    <w:tmpl w:val="4858ED9A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 w15:restartNumberingAfterBreak="0">
    <w:nsid w:val="33DF22B6"/>
    <w:multiLevelType w:val="hybridMultilevel"/>
    <w:tmpl w:val="B2F8895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56F3020"/>
    <w:multiLevelType w:val="singleLevel"/>
    <w:tmpl w:val="F0CC40A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8" w15:restartNumberingAfterBreak="0">
    <w:nsid w:val="37BC7288"/>
    <w:multiLevelType w:val="hybridMultilevel"/>
    <w:tmpl w:val="94DAFB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57858"/>
    <w:multiLevelType w:val="hybridMultilevel"/>
    <w:tmpl w:val="5268F8A4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39FF22E7"/>
    <w:multiLevelType w:val="hybridMultilevel"/>
    <w:tmpl w:val="EDF6B6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D00919"/>
    <w:multiLevelType w:val="hybridMultilevel"/>
    <w:tmpl w:val="3382855E"/>
    <w:lvl w:ilvl="0" w:tplc="D3A621FA">
      <w:start w:val="3"/>
      <w:numFmt w:val="bullet"/>
      <w:lvlText w:val="-"/>
      <w:lvlJc w:val="left"/>
      <w:pPr>
        <w:ind w:left="2201" w:hanging="360"/>
      </w:pPr>
      <w:rPr>
        <w:rFonts w:ascii="Calibri" w:eastAsia="Calibri" w:hAnsi="Calibri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92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4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6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8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0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2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4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61" w:hanging="360"/>
      </w:pPr>
      <w:rPr>
        <w:rFonts w:ascii="Wingdings" w:hAnsi="Wingdings" w:hint="default"/>
      </w:rPr>
    </w:lvl>
  </w:abstractNum>
  <w:abstractNum w:abstractNumId="12" w15:restartNumberingAfterBreak="0">
    <w:nsid w:val="3D4F4A1A"/>
    <w:multiLevelType w:val="hybridMultilevel"/>
    <w:tmpl w:val="20FA7F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506753"/>
    <w:multiLevelType w:val="hybridMultilevel"/>
    <w:tmpl w:val="40C077A2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45CF4A7C"/>
    <w:multiLevelType w:val="hybridMultilevel"/>
    <w:tmpl w:val="0B90DA1C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8D6FC0"/>
    <w:multiLevelType w:val="hybridMultilevel"/>
    <w:tmpl w:val="DDEC568E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2E56426"/>
    <w:multiLevelType w:val="hybridMultilevel"/>
    <w:tmpl w:val="33DCF7D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86D0BC8"/>
    <w:multiLevelType w:val="hybridMultilevel"/>
    <w:tmpl w:val="2E3ACF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725DC9"/>
    <w:multiLevelType w:val="hybridMultilevel"/>
    <w:tmpl w:val="4A2E22E0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 w15:restartNumberingAfterBreak="0">
    <w:nsid w:val="63C66CFF"/>
    <w:multiLevelType w:val="hybridMultilevel"/>
    <w:tmpl w:val="767E5E16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 w15:restartNumberingAfterBreak="0">
    <w:nsid w:val="696B71ED"/>
    <w:multiLevelType w:val="hybridMultilevel"/>
    <w:tmpl w:val="A1F81192"/>
    <w:lvl w:ilvl="0" w:tplc="669CCADE">
      <w:numFmt w:val="bullet"/>
      <w:lvlText w:val="-"/>
      <w:lvlJc w:val="left"/>
      <w:pPr>
        <w:ind w:left="1352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1" w15:restartNumberingAfterBreak="0">
    <w:nsid w:val="69A82E13"/>
    <w:multiLevelType w:val="hybridMultilevel"/>
    <w:tmpl w:val="9574FE86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6A9E0E0F"/>
    <w:multiLevelType w:val="hybridMultilevel"/>
    <w:tmpl w:val="F7D8DB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C62983"/>
    <w:multiLevelType w:val="hybridMultilevel"/>
    <w:tmpl w:val="8850ED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1D0E93"/>
    <w:multiLevelType w:val="hybridMultilevel"/>
    <w:tmpl w:val="94621D96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7A53145E"/>
    <w:multiLevelType w:val="hybridMultilevel"/>
    <w:tmpl w:val="284C588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DD072B8"/>
    <w:multiLevelType w:val="hybridMultilevel"/>
    <w:tmpl w:val="B0449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10FCD"/>
    <w:multiLevelType w:val="hybridMultilevel"/>
    <w:tmpl w:val="969EC2C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</w:num>
  <w:num w:numId="2">
    <w:abstractNumId w:val="16"/>
  </w:num>
  <w:num w:numId="3">
    <w:abstractNumId w:val="26"/>
  </w:num>
  <w:num w:numId="4">
    <w:abstractNumId w:val="22"/>
  </w:num>
  <w:num w:numId="5">
    <w:abstractNumId w:val="11"/>
  </w:num>
  <w:num w:numId="6">
    <w:abstractNumId w:val="15"/>
  </w:num>
  <w:num w:numId="7">
    <w:abstractNumId w:val="21"/>
  </w:num>
  <w:num w:numId="8">
    <w:abstractNumId w:val="4"/>
  </w:num>
  <w:num w:numId="9">
    <w:abstractNumId w:val="20"/>
  </w:num>
  <w:num w:numId="10">
    <w:abstractNumId w:val="24"/>
  </w:num>
  <w:num w:numId="11">
    <w:abstractNumId w:val="10"/>
  </w:num>
  <w:num w:numId="12">
    <w:abstractNumId w:val="0"/>
  </w:num>
  <w:num w:numId="13">
    <w:abstractNumId w:val="17"/>
  </w:num>
  <w:num w:numId="14">
    <w:abstractNumId w:val="13"/>
  </w:num>
  <w:num w:numId="15">
    <w:abstractNumId w:val="25"/>
  </w:num>
  <w:num w:numId="16">
    <w:abstractNumId w:val="6"/>
  </w:num>
  <w:num w:numId="17">
    <w:abstractNumId w:val="9"/>
  </w:num>
  <w:num w:numId="18">
    <w:abstractNumId w:val="18"/>
  </w:num>
  <w:num w:numId="19">
    <w:abstractNumId w:val="5"/>
  </w:num>
  <w:num w:numId="20">
    <w:abstractNumId w:val="12"/>
  </w:num>
  <w:num w:numId="21">
    <w:abstractNumId w:val="1"/>
  </w:num>
  <w:num w:numId="22">
    <w:abstractNumId w:val="14"/>
  </w:num>
  <w:num w:numId="23">
    <w:abstractNumId w:val="8"/>
  </w:num>
  <w:num w:numId="24">
    <w:abstractNumId w:val="23"/>
  </w:num>
  <w:num w:numId="25">
    <w:abstractNumId w:val="19"/>
  </w:num>
  <w:num w:numId="26">
    <w:abstractNumId w:val="27"/>
  </w:num>
  <w:num w:numId="27">
    <w:abstractNumId w:val="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36"/>
    <w:rsid w:val="00000EBF"/>
    <w:rsid w:val="00011146"/>
    <w:rsid w:val="00011DC0"/>
    <w:rsid w:val="000130AB"/>
    <w:rsid w:val="000142EA"/>
    <w:rsid w:val="00014CFD"/>
    <w:rsid w:val="000170DE"/>
    <w:rsid w:val="00017B3D"/>
    <w:rsid w:val="0002088B"/>
    <w:rsid w:val="00022BA6"/>
    <w:rsid w:val="00023840"/>
    <w:rsid w:val="00025222"/>
    <w:rsid w:val="00025859"/>
    <w:rsid w:val="00025F0D"/>
    <w:rsid w:val="0003107A"/>
    <w:rsid w:val="00034632"/>
    <w:rsid w:val="0003628E"/>
    <w:rsid w:val="00041834"/>
    <w:rsid w:val="00043156"/>
    <w:rsid w:val="0005380D"/>
    <w:rsid w:val="00055091"/>
    <w:rsid w:val="00055E0F"/>
    <w:rsid w:val="00057450"/>
    <w:rsid w:val="00064E11"/>
    <w:rsid w:val="00066B5A"/>
    <w:rsid w:val="00067AB2"/>
    <w:rsid w:val="00067D92"/>
    <w:rsid w:val="00073713"/>
    <w:rsid w:val="00091625"/>
    <w:rsid w:val="0009194E"/>
    <w:rsid w:val="00092FA9"/>
    <w:rsid w:val="00093878"/>
    <w:rsid w:val="000A088C"/>
    <w:rsid w:val="000A20EC"/>
    <w:rsid w:val="000A3094"/>
    <w:rsid w:val="000A4623"/>
    <w:rsid w:val="000B6A47"/>
    <w:rsid w:val="000B6CC9"/>
    <w:rsid w:val="000B6E9E"/>
    <w:rsid w:val="000B732C"/>
    <w:rsid w:val="000C0536"/>
    <w:rsid w:val="000C3731"/>
    <w:rsid w:val="000C42FF"/>
    <w:rsid w:val="000D2BE7"/>
    <w:rsid w:val="000E4D3A"/>
    <w:rsid w:val="000E4F73"/>
    <w:rsid w:val="000E50A7"/>
    <w:rsid w:val="000F090F"/>
    <w:rsid w:val="000F31EE"/>
    <w:rsid w:val="000F32BD"/>
    <w:rsid w:val="00101CB6"/>
    <w:rsid w:val="00106AC1"/>
    <w:rsid w:val="00106CC9"/>
    <w:rsid w:val="00110577"/>
    <w:rsid w:val="0011206A"/>
    <w:rsid w:val="0011390A"/>
    <w:rsid w:val="00114709"/>
    <w:rsid w:val="00114EEA"/>
    <w:rsid w:val="0011624B"/>
    <w:rsid w:val="0011666C"/>
    <w:rsid w:val="001248C4"/>
    <w:rsid w:val="001248EB"/>
    <w:rsid w:val="00125B0F"/>
    <w:rsid w:val="00130536"/>
    <w:rsid w:val="00130F20"/>
    <w:rsid w:val="00132401"/>
    <w:rsid w:val="001326B9"/>
    <w:rsid w:val="00136CD9"/>
    <w:rsid w:val="0013799A"/>
    <w:rsid w:val="00140499"/>
    <w:rsid w:val="001410BB"/>
    <w:rsid w:val="00142D6A"/>
    <w:rsid w:val="00144C1F"/>
    <w:rsid w:val="0014650E"/>
    <w:rsid w:val="00150562"/>
    <w:rsid w:val="00150697"/>
    <w:rsid w:val="00152F1D"/>
    <w:rsid w:val="00153261"/>
    <w:rsid w:val="00154563"/>
    <w:rsid w:val="0015562B"/>
    <w:rsid w:val="00157565"/>
    <w:rsid w:val="00160CA4"/>
    <w:rsid w:val="00162608"/>
    <w:rsid w:val="0016522E"/>
    <w:rsid w:val="001662A7"/>
    <w:rsid w:val="0017565F"/>
    <w:rsid w:val="00177AA6"/>
    <w:rsid w:val="00180138"/>
    <w:rsid w:val="00190A3D"/>
    <w:rsid w:val="00193AAC"/>
    <w:rsid w:val="00195DB6"/>
    <w:rsid w:val="001A429B"/>
    <w:rsid w:val="001A5879"/>
    <w:rsid w:val="001B2620"/>
    <w:rsid w:val="001B59C1"/>
    <w:rsid w:val="001B5BC0"/>
    <w:rsid w:val="001D0849"/>
    <w:rsid w:val="001D19AB"/>
    <w:rsid w:val="001D1FC1"/>
    <w:rsid w:val="001E1117"/>
    <w:rsid w:val="001E1C6A"/>
    <w:rsid w:val="001E2C2C"/>
    <w:rsid w:val="001E396F"/>
    <w:rsid w:val="00201164"/>
    <w:rsid w:val="00201EA9"/>
    <w:rsid w:val="002020CD"/>
    <w:rsid w:val="0021145F"/>
    <w:rsid w:val="00214302"/>
    <w:rsid w:val="0021639F"/>
    <w:rsid w:val="002212EF"/>
    <w:rsid w:val="00221A05"/>
    <w:rsid w:val="00221DD1"/>
    <w:rsid w:val="00221FCC"/>
    <w:rsid w:val="0022249A"/>
    <w:rsid w:val="00223477"/>
    <w:rsid w:val="00225FF6"/>
    <w:rsid w:val="00235236"/>
    <w:rsid w:val="002426A6"/>
    <w:rsid w:val="00247E9A"/>
    <w:rsid w:val="002515B6"/>
    <w:rsid w:val="00253B56"/>
    <w:rsid w:val="00254FFD"/>
    <w:rsid w:val="00262008"/>
    <w:rsid w:val="00263787"/>
    <w:rsid w:val="0026481B"/>
    <w:rsid w:val="0026681C"/>
    <w:rsid w:val="0027061A"/>
    <w:rsid w:val="002732FE"/>
    <w:rsid w:val="00274044"/>
    <w:rsid w:val="00275207"/>
    <w:rsid w:val="00276D2B"/>
    <w:rsid w:val="00283DB5"/>
    <w:rsid w:val="00284227"/>
    <w:rsid w:val="00287450"/>
    <w:rsid w:val="00290A70"/>
    <w:rsid w:val="00291E35"/>
    <w:rsid w:val="00296BC7"/>
    <w:rsid w:val="002A1F3A"/>
    <w:rsid w:val="002A2022"/>
    <w:rsid w:val="002A3A14"/>
    <w:rsid w:val="002A46E6"/>
    <w:rsid w:val="002A46F3"/>
    <w:rsid w:val="002B27F3"/>
    <w:rsid w:val="002B4088"/>
    <w:rsid w:val="002B4428"/>
    <w:rsid w:val="002B46BF"/>
    <w:rsid w:val="002B6FAE"/>
    <w:rsid w:val="002C54C9"/>
    <w:rsid w:val="002D0364"/>
    <w:rsid w:val="002D0976"/>
    <w:rsid w:val="002D641A"/>
    <w:rsid w:val="002D662F"/>
    <w:rsid w:val="002D7F69"/>
    <w:rsid w:val="002E20A1"/>
    <w:rsid w:val="002E5951"/>
    <w:rsid w:val="002E65B5"/>
    <w:rsid w:val="002E683F"/>
    <w:rsid w:val="002E7227"/>
    <w:rsid w:val="002F13AF"/>
    <w:rsid w:val="00300EDA"/>
    <w:rsid w:val="003038F1"/>
    <w:rsid w:val="00304F5A"/>
    <w:rsid w:val="00306E75"/>
    <w:rsid w:val="00307BD6"/>
    <w:rsid w:val="00310A1F"/>
    <w:rsid w:val="00311097"/>
    <w:rsid w:val="00311E9E"/>
    <w:rsid w:val="00315F7F"/>
    <w:rsid w:val="00316654"/>
    <w:rsid w:val="0031764E"/>
    <w:rsid w:val="00323C63"/>
    <w:rsid w:val="00333532"/>
    <w:rsid w:val="00336F40"/>
    <w:rsid w:val="0034038D"/>
    <w:rsid w:val="00340C3B"/>
    <w:rsid w:val="00344D37"/>
    <w:rsid w:val="0034779A"/>
    <w:rsid w:val="0035010B"/>
    <w:rsid w:val="00350616"/>
    <w:rsid w:val="0035268E"/>
    <w:rsid w:val="00352ED8"/>
    <w:rsid w:val="003568E1"/>
    <w:rsid w:val="003661C0"/>
    <w:rsid w:val="00370666"/>
    <w:rsid w:val="00371322"/>
    <w:rsid w:val="00380F3E"/>
    <w:rsid w:val="00382ECB"/>
    <w:rsid w:val="00393E8F"/>
    <w:rsid w:val="0039483B"/>
    <w:rsid w:val="00394A8E"/>
    <w:rsid w:val="003957DC"/>
    <w:rsid w:val="003A36C7"/>
    <w:rsid w:val="003B3B76"/>
    <w:rsid w:val="003D032F"/>
    <w:rsid w:val="003D218B"/>
    <w:rsid w:val="003D2701"/>
    <w:rsid w:val="003D4624"/>
    <w:rsid w:val="003D603E"/>
    <w:rsid w:val="003F391D"/>
    <w:rsid w:val="003F49CC"/>
    <w:rsid w:val="003F540D"/>
    <w:rsid w:val="003F648C"/>
    <w:rsid w:val="003F682B"/>
    <w:rsid w:val="003F6BA2"/>
    <w:rsid w:val="003F7EB1"/>
    <w:rsid w:val="00400399"/>
    <w:rsid w:val="00401545"/>
    <w:rsid w:val="00410B55"/>
    <w:rsid w:val="004114B2"/>
    <w:rsid w:val="00415E94"/>
    <w:rsid w:val="00420D89"/>
    <w:rsid w:val="00421241"/>
    <w:rsid w:val="004261F8"/>
    <w:rsid w:val="004278FD"/>
    <w:rsid w:val="00433410"/>
    <w:rsid w:val="00433FB3"/>
    <w:rsid w:val="004404F7"/>
    <w:rsid w:val="0044164E"/>
    <w:rsid w:val="0044516E"/>
    <w:rsid w:val="00445648"/>
    <w:rsid w:val="00452465"/>
    <w:rsid w:val="0045548F"/>
    <w:rsid w:val="0046662E"/>
    <w:rsid w:val="00466E33"/>
    <w:rsid w:val="00470249"/>
    <w:rsid w:val="004714AF"/>
    <w:rsid w:val="00476D9A"/>
    <w:rsid w:val="00485D6D"/>
    <w:rsid w:val="00485F17"/>
    <w:rsid w:val="00487F2D"/>
    <w:rsid w:val="00490A5C"/>
    <w:rsid w:val="00492F37"/>
    <w:rsid w:val="00494AEA"/>
    <w:rsid w:val="00496358"/>
    <w:rsid w:val="004A006E"/>
    <w:rsid w:val="004A3C25"/>
    <w:rsid w:val="004B12FF"/>
    <w:rsid w:val="004B1993"/>
    <w:rsid w:val="004B3B30"/>
    <w:rsid w:val="004B4386"/>
    <w:rsid w:val="004B4519"/>
    <w:rsid w:val="004B74D8"/>
    <w:rsid w:val="004C2BCB"/>
    <w:rsid w:val="004C42FB"/>
    <w:rsid w:val="004D5A5C"/>
    <w:rsid w:val="004E6AF9"/>
    <w:rsid w:val="004E7171"/>
    <w:rsid w:val="004E7C7D"/>
    <w:rsid w:val="004F0E72"/>
    <w:rsid w:val="004F75EA"/>
    <w:rsid w:val="0050115D"/>
    <w:rsid w:val="005026A3"/>
    <w:rsid w:val="00505EC0"/>
    <w:rsid w:val="00507BC7"/>
    <w:rsid w:val="00507CE8"/>
    <w:rsid w:val="00511323"/>
    <w:rsid w:val="00513620"/>
    <w:rsid w:val="00515E0F"/>
    <w:rsid w:val="005211A0"/>
    <w:rsid w:val="00526629"/>
    <w:rsid w:val="0053025F"/>
    <w:rsid w:val="00542AA4"/>
    <w:rsid w:val="00542FEB"/>
    <w:rsid w:val="00543263"/>
    <w:rsid w:val="0054367C"/>
    <w:rsid w:val="0055145D"/>
    <w:rsid w:val="005521A9"/>
    <w:rsid w:val="0055268E"/>
    <w:rsid w:val="005530CD"/>
    <w:rsid w:val="00560BBE"/>
    <w:rsid w:val="00560FBF"/>
    <w:rsid w:val="00562705"/>
    <w:rsid w:val="005627D5"/>
    <w:rsid w:val="0056421E"/>
    <w:rsid w:val="00565E90"/>
    <w:rsid w:val="00566EAB"/>
    <w:rsid w:val="005679E5"/>
    <w:rsid w:val="00575EA9"/>
    <w:rsid w:val="00576FF2"/>
    <w:rsid w:val="00580FE4"/>
    <w:rsid w:val="0059195E"/>
    <w:rsid w:val="005A0DFA"/>
    <w:rsid w:val="005A2605"/>
    <w:rsid w:val="005A328F"/>
    <w:rsid w:val="005A6E85"/>
    <w:rsid w:val="005B2BB8"/>
    <w:rsid w:val="005B63D2"/>
    <w:rsid w:val="005C249D"/>
    <w:rsid w:val="005C2C6C"/>
    <w:rsid w:val="005C54FA"/>
    <w:rsid w:val="005D3FA4"/>
    <w:rsid w:val="005E25EB"/>
    <w:rsid w:val="005E4213"/>
    <w:rsid w:val="005E450B"/>
    <w:rsid w:val="005E45D4"/>
    <w:rsid w:val="005E6745"/>
    <w:rsid w:val="005F396E"/>
    <w:rsid w:val="005F4A20"/>
    <w:rsid w:val="00601607"/>
    <w:rsid w:val="00603D74"/>
    <w:rsid w:val="0060559E"/>
    <w:rsid w:val="00617008"/>
    <w:rsid w:val="00617FE5"/>
    <w:rsid w:val="00624DE2"/>
    <w:rsid w:val="006260CA"/>
    <w:rsid w:val="0062677B"/>
    <w:rsid w:val="00631251"/>
    <w:rsid w:val="00632099"/>
    <w:rsid w:val="006350BB"/>
    <w:rsid w:val="00636DCE"/>
    <w:rsid w:val="0064178D"/>
    <w:rsid w:val="00651F31"/>
    <w:rsid w:val="00652264"/>
    <w:rsid w:val="0065300C"/>
    <w:rsid w:val="00654A04"/>
    <w:rsid w:val="006573F1"/>
    <w:rsid w:val="00661D67"/>
    <w:rsid w:val="00666588"/>
    <w:rsid w:val="00670BBA"/>
    <w:rsid w:val="006762B5"/>
    <w:rsid w:val="006778A3"/>
    <w:rsid w:val="00680A9C"/>
    <w:rsid w:val="00681E55"/>
    <w:rsid w:val="006823FD"/>
    <w:rsid w:val="006832C5"/>
    <w:rsid w:val="00685256"/>
    <w:rsid w:val="006852DD"/>
    <w:rsid w:val="00686211"/>
    <w:rsid w:val="00693130"/>
    <w:rsid w:val="006960CC"/>
    <w:rsid w:val="006979C5"/>
    <w:rsid w:val="006A1E57"/>
    <w:rsid w:val="006A23FC"/>
    <w:rsid w:val="006A3694"/>
    <w:rsid w:val="006A56F5"/>
    <w:rsid w:val="006A7FDA"/>
    <w:rsid w:val="006C0BA5"/>
    <w:rsid w:val="006C11B7"/>
    <w:rsid w:val="006C17F0"/>
    <w:rsid w:val="006C3B89"/>
    <w:rsid w:val="006C472D"/>
    <w:rsid w:val="006C60AF"/>
    <w:rsid w:val="006D0395"/>
    <w:rsid w:val="006D17A6"/>
    <w:rsid w:val="006D3C2C"/>
    <w:rsid w:val="006D460D"/>
    <w:rsid w:val="006D71C9"/>
    <w:rsid w:val="006F06C0"/>
    <w:rsid w:val="006F0822"/>
    <w:rsid w:val="006F7466"/>
    <w:rsid w:val="006F7F32"/>
    <w:rsid w:val="00700611"/>
    <w:rsid w:val="007015B9"/>
    <w:rsid w:val="00710376"/>
    <w:rsid w:val="007227F7"/>
    <w:rsid w:val="00740AA1"/>
    <w:rsid w:val="007510A5"/>
    <w:rsid w:val="00751195"/>
    <w:rsid w:val="00752433"/>
    <w:rsid w:val="0075443C"/>
    <w:rsid w:val="007616B5"/>
    <w:rsid w:val="00764176"/>
    <w:rsid w:val="007669D1"/>
    <w:rsid w:val="007679E4"/>
    <w:rsid w:val="00774A25"/>
    <w:rsid w:val="0077521A"/>
    <w:rsid w:val="007834D7"/>
    <w:rsid w:val="007872FD"/>
    <w:rsid w:val="00787418"/>
    <w:rsid w:val="007876C9"/>
    <w:rsid w:val="0079013C"/>
    <w:rsid w:val="00791B72"/>
    <w:rsid w:val="00793BB0"/>
    <w:rsid w:val="007977CA"/>
    <w:rsid w:val="007A172A"/>
    <w:rsid w:val="007A4D0C"/>
    <w:rsid w:val="007A4ED7"/>
    <w:rsid w:val="007B0951"/>
    <w:rsid w:val="007B0C81"/>
    <w:rsid w:val="007B37A6"/>
    <w:rsid w:val="007B6CE9"/>
    <w:rsid w:val="007C0CFE"/>
    <w:rsid w:val="007C1DCA"/>
    <w:rsid w:val="007C3B16"/>
    <w:rsid w:val="007C4870"/>
    <w:rsid w:val="007C7D74"/>
    <w:rsid w:val="007D00C1"/>
    <w:rsid w:val="007D0F7B"/>
    <w:rsid w:val="007D1885"/>
    <w:rsid w:val="007D3EC5"/>
    <w:rsid w:val="007D53F1"/>
    <w:rsid w:val="007D58E0"/>
    <w:rsid w:val="007E2231"/>
    <w:rsid w:val="007E3EF0"/>
    <w:rsid w:val="007E5A46"/>
    <w:rsid w:val="007E6997"/>
    <w:rsid w:val="007F1363"/>
    <w:rsid w:val="007F40E8"/>
    <w:rsid w:val="007F7025"/>
    <w:rsid w:val="008006AD"/>
    <w:rsid w:val="00805F57"/>
    <w:rsid w:val="0081259B"/>
    <w:rsid w:val="008147FE"/>
    <w:rsid w:val="008169AB"/>
    <w:rsid w:val="008208EA"/>
    <w:rsid w:val="00826E48"/>
    <w:rsid w:val="008270E0"/>
    <w:rsid w:val="00831199"/>
    <w:rsid w:val="00831E9D"/>
    <w:rsid w:val="00832558"/>
    <w:rsid w:val="008365C8"/>
    <w:rsid w:val="00842D8B"/>
    <w:rsid w:val="008467A2"/>
    <w:rsid w:val="008516D0"/>
    <w:rsid w:val="00851DB4"/>
    <w:rsid w:val="008560F2"/>
    <w:rsid w:val="0085624A"/>
    <w:rsid w:val="008569F4"/>
    <w:rsid w:val="0086186B"/>
    <w:rsid w:val="00863F82"/>
    <w:rsid w:val="00865C8F"/>
    <w:rsid w:val="00870B5D"/>
    <w:rsid w:val="00885B86"/>
    <w:rsid w:val="00886EEC"/>
    <w:rsid w:val="0089302E"/>
    <w:rsid w:val="008962F5"/>
    <w:rsid w:val="008A0EF0"/>
    <w:rsid w:val="008A31FC"/>
    <w:rsid w:val="008A41C4"/>
    <w:rsid w:val="008B0AF7"/>
    <w:rsid w:val="008C364E"/>
    <w:rsid w:val="008C421D"/>
    <w:rsid w:val="008D61F1"/>
    <w:rsid w:val="008E14C0"/>
    <w:rsid w:val="008F145C"/>
    <w:rsid w:val="008F1F7F"/>
    <w:rsid w:val="008F2E49"/>
    <w:rsid w:val="008F2FEB"/>
    <w:rsid w:val="008F37EB"/>
    <w:rsid w:val="008F7B9D"/>
    <w:rsid w:val="0090080E"/>
    <w:rsid w:val="00900B05"/>
    <w:rsid w:val="00903BD0"/>
    <w:rsid w:val="00913134"/>
    <w:rsid w:val="00922AF2"/>
    <w:rsid w:val="00923B45"/>
    <w:rsid w:val="00930BCF"/>
    <w:rsid w:val="00932A50"/>
    <w:rsid w:val="00934E8F"/>
    <w:rsid w:val="00935384"/>
    <w:rsid w:val="00935EF6"/>
    <w:rsid w:val="00940A54"/>
    <w:rsid w:val="00943A3C"/>
    <w:rsid w:val="00944CFF"/>
    <w:rsid w:val="00945F54"/>
    <w:rsid w:val="009501CC"/>
    <w:rsid w:val="009528EC"/>
    <w:rsid w:val="00971F3D"/>
    <w:rsid w:val="00972FA8"/>
    <w:rsid w:val="009756CD"/>
    <w:rsid w:val="009814A3"/>
    <w:rsid w:val="009901FE"/>
    <w:rsid w:val="00991377"/>
    <w:rsid w:val="009937E8"/>
    <w:rsid w:val="009945FA"/>
    <w:rsid w:val="00995F69"/>
    <w:rsid w:val="00996262"/>
    <w:rsid w:val="009A026C"/>
    <w:rsid w:val="009A35CE"/>
    <w:rsid w:val="009A4897"/>
    <w:rsid w:val="009A747D"/>
    <w:rsid w:val="009B1D8E"/>
    <w:rsid w:val="009C021A"/>
    <w:rsid w:val="009C0BF8"/>
    <w:rsid w:val="009C19A6"/>
    <w:rsid w:val="009C45C9"/>
    <w:rsid w:val="009D511B"/>
    <w:rsid w:val="009D6787"/>
    <w:rsid w:val="009E0045"/>
    <w:rsid w:val="009E49D4"/>
    <w:rsid w:val="009F15A9"/>
    <w:rsid w:val="009F419A"/>
    <w:rsid w:val="00A02065"/>
    <w:rsid w:val="00A03ED0"/>
    <w:rsid w:val="00A07CF4"/>
    <w:rsid w:val="00A1324B"/>
    <w:rsid w:val="00A203B9"/>
    <w:rsid w:val="00A230E5"/>
    <w:rsid w:val="00A30796"/>
    <w:rsid w:val="00A31465"/>
    <w:rsid w:val="00A33200"/>
    <w:rsid w:val="00A3674E"/>
    <w:rsid w:val="00A40624"/>
    <w:rsid w:val="00A4273F"/>
    <w:rsid w:val="00A43480"/>
    <w:rsid w:val="00A4404F"/>
    <w:rsid w:val="00A45D1F"/>
    <w:rsid w:val="00A4785E"/>
    <w:rsid w:val="00A47EBD"/>
    <w:rsid w:val="00A55C1B"/>
    <w:rsid w:val="00A62A3B"/>
    <w:rsid w:val="00A63D29"/>
    <w:rsid w:val="00A669A7"/>
    <w:rsid w:val="00A67F7C"/>
    <w:rsid w:val="00A71719"/>
    <w:rsid w:val="00A73C6E"/>
    <w:rsid w:val="00A76449"/>
    <w:rsid w:val="00A77B53"/>
    <w:rsid w:val="00A77E8F"/>
    <w:rsid w:val="00A80D8B"/>
    <w:rsid w:val="00A813E4"/>
    <w:rsid w:val="00A86528"/>
    <w:rsid w:val="00A866FB"/>
    <w:rsid w:val="00A91DDD"/>
    <w:rsid w:val="00AA047E"/>
    <w:rsid w:val="00AA60FD"/>
    <w:rsid w:val="00AB1013"/>
    <w:rsid w:val="00AB30F8"/>
    <w:rsid w:val="00AB5562"/>
    <w:rsid w:val="00AB5642"/>
    <w:rsid w:val="00AC0EAD"/>
    <w:rsid w:val="00AC189F"/>
    <w:rsid w:val="00AC274E"/>
    <w:rsid w:val="00AC340F"/>
    <w:rsid w:val="00AC4A6A"/>
    <w:rsid w:val="00AD209C"/>
    <w:rsid w:val="00AD4209"/>
    <w:rsid w:val="00AD5F0E"/>
    <w:rsid w:val="00AE1A4D"/>
    <w:rsid w:val="00AE3324"/>
    <w:rsid w:val="00AE6136"/>
    <w:rsid w:val="00AE725E"/>
    <w:rsid w:val="00AE7589"/>
    <w:rsid w:val="00AF2A3E"/>
    <w:rsid w:val="00AF2C3C"/>
    <w:rsid w:val="00AF34FA"/>
    <w:rsid w:val="00AF3CA4"/>
    <w:rsid w:val="00B03E6D"/>
    <w:rsid w:val="00B14494"/>
    <w:rsid w:val="00B17EF0"/>
    <w:rsid w:val="00B2146B"/>
    <w:rsid w:val="00B24091"/>
    <w:rsid w:val="00B2542E"/>
    <w:rsid w:val="00B2692F"/>
    <w:rsid w:val="00B308FF"/>
    <w:rsid w:val="00B3270D"/>
    <w:rsid w:val="00B35768"/>
    <w:rsid w:val="00B37CBE"/>
    <w:rsid w:val="00B40D06"/>
    <w:rsid w:val="00B40DD1"/>
    <w:rsid w:val="00B43E17"/>
    <w:rsid w:val="00B453B9"/>
    <w:rsid w:val="00B51853"/>
    <w:rsid w:val="00B5691C"/>
    <w:rsid w:val="00B57A10"/>
    <w:rsid w:val="00B63188"/>
    <w:rsid w:val="00B63C48"/>
    <w:rsid w:val="00B646F7"/>
    <w:rsid w:val="00B65965"/>
    <w:rsid w:val="00B67808"/>
    <w:rsid w:val="00B74D27"/>
    <w:rsid w:val="00B754C2"/>
    <w:rsid w:val="00B77B19"/>
    <w:rsid w:val="00B81B28"/>
    <w:rsid w:val="00B84536"/>
    <w:rsid w:val="00B864F0"/>
    <w:rsid w:val="00B86E45"/>
    <w:rsid w:val="00B931F4"/>
    <w:rsid w:val="00B94EE1"/>
    <w:rsid w:val="00B975EC"/>
    <w:rsid w:val="00BA25D2"/>
    <w:rsid w:val="00BA26F2"/>
    <w:rsid w:val="00BA2EB3"/>
    <w:rsid w:val="00BB6227"/>
    <w:rsid w:val="00BB7B2A"/>
    <w:rsid w:val="00BC01F3"/>
    <w:rsid w:val="00BC0616"/>
    <w:rsid w:val="00BC365C"/>
    <w:rsid w:val="00BD344D"/>
    <w:rsid w:val="00BD729D"/>
    <w:rsid w:val="00BD7343"/>
    <w:rsid w:val="00BE052E"/>
    <w:rsid w:val="00BE0BFB"/>
    <w:rsid w:val="00BE47D5"/>
    <w:rsid w:val="00BE501E"/>
    <w:rsid w:val="00BE6958"/>
    <w:rsid w:val="00BE788D"/>
    <w:rsid w:val="00BF76E2"/>
    <w:rsid w:val="00C004C9"/>
    <w:rsid w:val="00C0062E"/>
    <w:rsid w:val="00C00D16"/>
    <w:rsid w:val="00C03CBC"/>
    <w:rsid w:val="00C04976"/>
    <w:rsid w:val="00C1224D"/>
    <w:rsid w:val="00C126B3"/>
    <w:rsid w:val="00C14C90"/>
    <w:rsid w:val="00C151C5"/>
    <w:rsid w:val="00C153DD"/>
    <w:rsid w:val="00C15F0B"/>
    <w:rsid w:val="00C230D3"/>
    <w:rsid w:val="00C251C3"/>
    <w:rsid w:val="00C27AA5"/>
    <w:rsid w:val="00C3268D"/>
    <w:rsid w:val="00C37519"/>
    <w:rsid w:val="00C41E1F"/>
    <w:rsid w:val="00C4384C"/>
    <w:rsid w:val="00C47C80"/>
    <w:rsid w:val="00C50AB3"/>
    <w:rsid w:val="00C665F3"/>
    <w:rsid w:val="00C73452"/>
    <w:rsid w:val="00C74C52"/>
    <w:rsid w:val="00C764E6"/>
    <w:rsid w:val="00C77227"/>
    <w:rsid w:val="00C941CD"/>
    <w:rsid w:val="00C957D2"/>
    <w:rsid w:val="00C9657B"/>
    <w:rsid w:val="00CA0419"/>
    <w:rsid w:val="00CA1835"/>
    <w:rsid w:val="00CA4FAB"/>
    <w:rsid w:val="00CB4113"/>
    <w:rsid w:val="00CB495C"/>
    <w:rsid w:val="00CC1694"/>
    <w:rsid w:val="00CC34BA"/>
    <w:rsid w:val="00CC4AC8"/>
    <w:rsid w:val="00CC76BA"/>
    <w:rsid w:val="00CC7DA3"/>
    <w:rsid w:val="00CD21CC"/>
    <w:rsid w:val="00CD2744"/>
    <w:rsid w:val="00CD3A63"/>
    <w:rsid w:val="00CD5A49"/>
    <w:rsid w:val="00CE3F82"/>
    <w:rsid w:val="00CE4EEB"/>
    <w:rsid w:val="00CE6F40"/>
    <w:rsid w:val="00D010DD"/>
    <w:rsid w:val="00D055E5"/>
    <w:rsid w:val="00D06FF0"/>
    <w:rsid w:val="00D07050"/>
    <w:rsid w:val="00D11C80"/>
    <w:rsid w:val="00D13146"/>
    <w:rsid w:val="00D2056A"/>
    <w:rsid w:val="00D26285"/>
    <w:rsid w:val="00D26EB2"/>
    <w:rsid w:val="00D278DC"/>
    <w:rsid w:val="00D27DB8"/>
    <w:rsid w:val="00D30B0A"/>
    <w:rsid w:val="00D34D36"/>
    <w:rsid w:val="00D400CE"/>
    <w:rsid w:val="00D4070C"/>
    <w:rsid w:val="00D41CA4"/>
    <w:rsid w:val="00D4257F"/>
    <w:rsid w:val="00D429DC"/>
    <w:rsid w:val="00D429E8"/>
    <w:rsid w:val="00D459E0"/>
    <w:rsid w:val="00D50D51"/>
    <w:rsid w:val="00D551FC"/>
    <w:rsid w:val="00D55516"/>
    <w:rsid w:val="00D56A51"/>
    <w:rsid w:val="00D56B9F"/>
    <w:rsid w:val="00D570ED"/>
    <w:rsid w:val="00D57654"/>
    <w:rsid w:val="00D67AFA"/>
    <w:rsid w:val="00D71490"/>
    <w:rsid w:val="00D71E27"/>
    <w:rsid w:val="00D74F31"/>
    <w:rsid w:val="00D77134"/>
    <w:rsid w:val="00D77FB1"/>
    <w:rsid w:val="00D81975"/>
    <w:rsid w:val="00D86F0D"/>
    <w:rsid w:val="00D8746A"/>
    <w:rsid w:val="00D94654"/>
    <w:rsid w:val="00DA0A75"/>
    <w:rsid w:val="00DA5097"/>
    <w:rsid w:val="00DA535C"/>
    <w:rsid w:val="00DA70D9"/>
    <w:rsid w:val="00DA797E"/>
    <w:rsid w:val="00DB00D0"/>
    <w:rsid w:val="00DB02D6"/>
    <w:rsid w:val="00DB374F"/>
    <w:rsid w:val="00DB71B8"/>
    <w:rsid w:val="00DC16A7"/>
    <w:rsid w:val="00DC76D4"/>
    <w:rsid w:val="00DD0B9A"/>
    <w:rsid w:val="00DD6864"/>
    <w:rsid w:val="00DE1348"/>
    <w:rsid w:val="00DE5183"/>
    <w:rsid w:val="00DE7BB6"/>
    <w:rsid w:val="00DF1D0F"/>
    <w:rsid w:val="00DF1DE9"/>
    <w:rsid w:val="00DF4FE4"/>
    <w:rsid w:val="00DF5FB4"/>
    <w:rsid w:val="00DF671F"/>
    <w:rsid w:val="00DF6850"/>
    <w:rsid w:val="00E03F96"/>
    <w:rsid w:val="00E10755"/>
    <w:rsid w:val="00E20375"/>
    <w:rsid w:val="00E20C5B"/>
    <w:rsid w:val="00E21162"/>
    <w:rsid w:val="00E241E2"/>
    <w:rsid w:val="00E245A8"/>
    <w:rsid w:val="00E26D5B"/>
    <w:rsid w:val="00E30F3F"/>
    <w:rsid w:val="00E31CDD"/>
    <w:rsid w:val="00E41096"/>
    <w:rsid w:val="00E448A1"/>
    <w:rsid w:val="00E458B0"/>
    <w:rsid w:val="00E46C9B"/>
    <w:rsid w:val="00E526E0"/>
    <w:rsid w:val="00E54EBB"/>
    <w:rsid w:val="00E60236"/>
    <w:rsid w:val="00E63390"/>
    <w:rsid w:val="00E63645"/>
    <w:rsid w:val="00E64F93"/>
    <w:rsid w:val="00E66BCA"/>
    <w:rsid w:val="00E71BA3"/>
    <w:rsid w:val="00E71D71"/>
    <w:rsid w:val="00E728F5"/>
    <w:rsid w:val="00E7682A"/>
    <w:rsid w:val="00E76EE9"/>
    <w:rsid w:val="00E81F6A"/>
    <w:rsid w:val="00E8257F"/>
    <w:rsid w:val="00E85571"/>
    <w:rsid w:val="00E93465"/>
    <w:rsid w:val="00E93870"/>
    <w:rsid w:val="00E97E37"/>
    <w:rsid w:val="00EA45CD"/>
    <w:rsid w:val="00EA630B"/>
    <w:rsid w:val="00EB0A92"/>
    <w:rsid w:val="00EB18C8"/>
    <w:rsid w:val="00EB3A6C"/>
    <w:rsid w:val="00EB44A8"/>
    <w:rsid w:val="00EB738F"/>
    <w:rsid w:val="00EB7AA6"/>
    <w:rsid w:val="00EC0600"/>
    <w:rsid w:val="00EC0666"/>
    <w:rsid w:val="00EC1C83"/>
    <w:rsid w:val="00EC270B"/>
    <w:rsid w:val="00EC45A1"/>
    <w:rsid w:val="00ED0F13"/>
    <w:rsid w:val="00ED1885"/>
    <w:rsid w:val="00ED3298"/>
    <w:rsid w:val="00ED3D14"/>
    <w:rsid w:val="00ED5FC6"/>
    <w:rsid w:val="00ED6229"/>
    <w:rsid w:val="00ED63C9"/>
    <w:rsid w:val="00EE1987"/>
    <w:rsid w:val="00EE3991"/>
    <w:rsid w:val="00EF7303"/>
    <w:rsid w:val="00F03108"/>
    <w:rsid w:val="00F0435E"/>
    <w:rsid w:val="00F04BC1"/>
    <w:rsid w:val="00F04C4B"/>
    <w:rsid w:val="00F12C93"/>
    <w:rsid w:val="00F16371"/>
    <w:rsid w:val="00F33BE0"/>
    <w:rsid w:val="00F33CE2"/>
    <w:rsid w:val="00F35ABF"/>
    <w:rsid w:val="00F35C0D"/>
    <w:rsid w:val="00F427BC"/>
    <w:rsid w:val="00F43F17"/>
    <w:rsid w:val="00F45D16"/>
    <w:rsid w:val="00F56A71"/>
    <w:rsid w:val="00F64711"/>
    <w:rsid w:val="00F743AA"/>
    <w:rsid w:val="00F82FD8"/>
    <w:rsid w:val="00F8757C"/>
    <w:rsid w:val="00F94A32"/>
    <w:rsid w:val="00FA0828"/>
    <w:rsid w:val="00FA2EBB"/>
    <w:rsid w:val="00FA61D4"/>
    <w:rsid w:val="00FB7B58"/>
    <w:rsid w:val="00FC291F"/>
    <w:rsid w:val="00FC5046"/>
    <w:rsid w:val="00FC5F45"/>
    <w:rsid w:val="00FC694E"/>
    <w:rsid w:val="00FC6DAD"/>
    <w:rsid w:val="00FD06D3"/>
    <w:rsid w:val="00FD426C"/>
    <w:rsid w:val="00FD43CE"/>
    <w:rsid w:val="00FD4926"/>
    <w:rsid w:val="00FD6BD6"/>
    <w:rsid w:val="00FE1BF7"/>
    <w:rsid w:val="00FE2DFB"/>
    <w:rsid w:val="00FE4AD5"/>
    <w:rsid w:val="00FE56F3"/>
    <w:rsid w:val="00FE6A60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4A4EA3"/>
  <w15:chartTrackingRefBased/>
  <w15:docId w15:val="{7E24172C-B097-445B-9CCC-F520405A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45"/>
    <w:pPr>
      <w:ind w:firstLine="425"/>
      <w:jc w:val="both"/>
    </w:pPr>
    <w:rPr>
      <w:rFonts w:ascii="Arial" w:hAnsi="Arial"/>
      <w:sz w:val="18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kladntext2">
    <w:name w:val="Body Text 2"/>
    <w:basedOn w:val="Normlny"/>
    <w:rsid w:val="00F43F17"/>
    <w:rPr>
      <w:rFonts w:ascii="Times New Roman" w:hAnsi="Times New Roman"/>
      <w:sz w:val="24"/>
      <w:szCs w:val="20"/>
      <w:lang w:eastAsia="sk-SK"/>
    </w:rPr>
  </w:style>
  <w:style w:type="paragraph" w:styleId="Textbubliny">
    <w:name w:val="Balloon Text"/>
    <w:basedOn w:val="Normlny"/>
    <w:semiHidden/>
    <w:rsid w:val="00485D6D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rsid w:val="00D86F0D"/>
    <w:pPr>
      <w:spacing w:after="120"/>
    </w:pPr>
  </w:style>
  <w:style w:type="character" w:customStyle="1" w:styleId="ZkladntextChar">
    <w:name w:val="Základný text Char"/>
    <w:link w:val="Zkladntext"/>
    <w:rsid w:val="00D86F0D"/>
    <w:rPr>
      <w:rFonts w:ascii="Arial" w:hAnsi="Arial"/>
      <w:sz w:val="18"/>
      <w:szCs w:val="24"/>
      <w:lang w:eastAsia="cs-CZ"/>
    </w:rPr>
  </w:style>
  <w:style w:type="paragraph" w:styleId="Prvzarkazkladnhotextu">
    <w:name w:val="Body Text First Indent"/>
    <w:basedOn w:val="Zkladntext"/>
    <w:link w:val="PrvzarkazkladnhotextuChar"/>
    <w:rsid w:val="00D86F0D"/>
    <w:pPr>
      <w:ind w:firstLine="210"/>
    </w:pPr>
    <w:rPr>
      <w:lang w:val="x-none"/>
    </w:rPr>
  </w:style>
  <w:style w:type="character" w:customStyle="1" w:styleId="PrvzarkazkladnhotextuChar">
    <w:name w:val="Prvá zarážka základného textu Char"/>
    <w:link w:val="Prvzarkazkladnhotextu"/>
    <w:rsid w:val="00D86F0D"/>
    <w:rPr>
      <w:rFonts w:ascii="Arial" w:hAnsi="Arial"/>
      <w:sz w:val="18"/>
      <w:szCs w:val="24"/>
      <w:lang w:val="x-none" w:eastAsia="cs-CZ"/>
    </w:rPr>
  </w:style>
  <w:style w:type="character" w:customStyle="1" w:styleId="PtaChar">
    <w:name w:val="Päta Char"/>
    <w:link w:val="Pta"/>
    <w:uiPriority w:val="99"/>
    <w:rsid w:val="00D86F0D"/>
    <w:rPr>
      <w:rFonts w:ascii="Arial" w:hAnsi="Arial"/>
      <w:sz w:val="18"/>
      <w:szCs w:val="24"/>
      <w:lang w:eastAsia="cs-CZ"/>
    </w:rPr>
  </w:style>
  <w:style w:type="character" w:customStyle="1" w:styleId="posta-txtlabelb1">
    <w:name w:val="posta-txtlabelb1"/>
    <w:rsid w:val="00420D89"/>
    <w:rPr>
      <w:rFonts w:ascii="Tahoma" w:hAnsi="Tahoma" w:cs="Tahoma" w:hint="default"/>
      <w:b/>
      <w:bCs/>
      <w:color w:val="800000"/>
      <w:sz w:val="22"/>
      <w:szCs w:val="22"/>
    </w:rPr>
  </w:style>
  <w:style w:type="paragraph" w:styleId="Odsekzoznamu">
    <w:name w:val="List Paragraph"/>
    <w:basedOn w:val="Normlny"/>
    <w:link w:val="OdsekzoznamuChar"/>
    <w:uiPriority w:val="34"/>
    <w:qFormat/>
    <w:rsid w:val="00290A70"/>
    <w:pPr>
      <w:ind w:left="720" w:firstLine="0"/>
      <w:jc w:val="left"/>
    </w:pPr>
    <w:rPr>
      <w:rFonts w:ascii="Times New Roman" w:eastAsia="Calibri" w:hAnsi="Times New Roman"/>
      <w:sz w:val="24"/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290A70"/>
    <w:rPr>
      <w:rFonts w:eastAsia="Calibri"/>
      <w:sz w:val="24"/>
      <w:szCs w:val="24"/>
      <w:lang w:val="x-none" w:eastAsia="x-none"/>
    </w:rPr>
  </w:style>
  <w:style w:type="character" w:customStyle="1" w:styleId="HlavikaChar">
    <w:name w:val="Hlavička Char"/>
    <w:link w:val="Hlavika"/>
    <w:uiPriority w:val="99"/>
    <w:rsid w:val="0062677B"/>
    <w:rPr>
      <w:rFonts w:ascii="Arial" w:hAnsi="Arial"/>
      <w:sz w:val="18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16522E"/>
    <w:pPr>
      <w:ind w:firstLine="0"/>
      <w:jc w:val="left"/>
    </w:pPr>
    <w:rPr>
      <w:rFonts w:ascii="Times New Roman" w:eastAsia="Calibri" w:hAnsi="Times New Roman"/>
      <w:sz w:val="24"/>
      <w:lang w:eastAsia="sk-SK"/>
    </w:rPr>
  </w:style>
  <w:style w:type="character" w:styleId="Odkaznakomentr">
    <w:name w:val="annotation reference"/>
    <w:rsid w:val="0034779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4779A"/>
    <w:rPr>
      <w:sz w:val="20"/>
      <w:szCs w:val="20"/>
    </w:rPr>
  </w:style>
  <w:style w:type="character" w:customStyle="1" w:styleId="TextkomentraChar">
    <w:name w:val="Text komentára Char"/>
    <w:link w:val="Textkomentra"/>
    <w:rsid w:val="0034779A"/>
    <w:rPr>
      <w:rFonts w:ascii="Arial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34779A"/>
    <w:rPr>
      <w:b/>
      <w:bCs/>
    </w:rPr>
  </w:style>
  <w:style w:type="character" w:customStyle="1" w:styleId="PredmetkomentraChar">
    <w:name w:val="Predmet komentára Char"/>
    <w:link w:val="Predmetkomentra"/>
    <w:rsid w:val="0034779A"/>
    <w:rPr>
      <w:rFonts w:ascii="Arial" w:hAnsi="Arial"/>
      <w:b/>
      <w:bCs/>
      <w:lang w:eastAsia="cs-CZ"/>
    </w:rPr>
  </w:style>
  <w:style w:type="paragraph" w:styleId="Revzia">
    <w:name w:val="Revision"/>
    <w:hidden/>
    <w:uiPriority w:val="99"/>
    <w:semiHidden/>
    <w:rsid w:val="006D0395"/>
    <w:rPr>
      <w:rFonts w:ascii="Arial" w:hAnsi="Arial"/>
      <w:sz w:val="1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2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8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hyperlink" Target="http://www.posta.sk/" TargetMode="External"/><Relationship Id="rId1" Type="http://schemas.openxmlformats.org/officeDocument/2006/relationships/hyperlink" Target="http://www.posta.s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wmf"/><Relationship Id="rId1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urova.janka\Local%20Settings\Temporary%20Internet%20Files\OLK15C\B1%201%20Hlavickovy%20papier%20-%20aj%20s%20predtlaco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B1B4EBECFE074A9BBC8B29D507014D" ma:contentTypeVersion="2" ma:contentTypeDescription="Umožňuje vytvoriť nový dokument." ma:contentTypeScope="" ma:versionID="633a135fe15617942a5dce695aadc28a">
  <xsd:schema xmlns:xsd="http://www.w3.org/2001/XMLSchema" xmlns:p="http://schemas.microsoft.com/office/2006/metadata/properties" xmlns:ns2="1ac46a1b-5288-4bd0-ba72-9356006b84a2" targetNamespace="http://schemas.microsoft.com/office/2006/metadata/properties" ma:root="true" ma:fieldsID="d0313be1a4a88426d081b71986c41118" ns2:_="">
    <xsd:import namespace="1ac46a1b-5288-4bd0-ba72-9356006b84a2"/>
    <xsd:element name="properties">
      <xsd:complexType>
        <xsd:sequence>
          <xsd:element name="documentManagement">
            <xsd:complexType>
              <xsd:all>
                <xsd:element ref="ns2:Popis" minOccurs="0"/>
                <xsd:element ref="ns2:Triedeni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1ac46a1b-5288-4bd0-ba72-9356006b84a2" elementFormDefault="qualified">
    <xsd:import namespace="http://schemas.microsoft.com/office/2006/documentManagement/types"/>
    <xsd:element name="Popis" ma:index="8" nillable="true" ma:displayName="Popis" ma:internalName="Popis">
      <xsd:simpleType>
        <xsd:restriction base="dms:Text">
          <xsd:maxLength value="255"/>
        </xsd:restriction>
      </xsd:simpleType>
    </xsd:element>
    <xsd:element name="Triedenie" ma:index="9" nillable="true" ma:displayName="Triedenie" ma:internalName="Triedeni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obsahu" ma:readOnly="true"/>
        <xsd:element ref="dc:title" minOccurs="0" maxOccurs="1" ma:index="1" ma:displayName="Náz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 xmlns="1ac46a1b-5288-4bd0-ba72-9356006b84a2" xsi:nil="true"/>
    <Triedenie xmlns="1ac46a1b-5288-4bd0-ba72-9356006b84a2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FBA58-92D3-4B73-88AE-B26E00DC981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735708D-5BFB-495C-A02D-1064332DD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46a1b-5288-4bd0-ba72-9356006b84a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1C566A9-D88C-4C52-B238-15EC5211AC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9C559D-6CC2-40DC-BC75-F71A54193374}">
  <ds:schemaRefs>
    <ds:schemaRef ds:uri="http://schemas.microsoft.com/office/2006/metadata/properties"/>
    <ds:schemaRef ds:uri="http://schemas.microsoft.com/office/infopath/2007/PartnerControls"/>
    <ds:schemaRef ds:uri="1ac46a1b-5288-4bd0-ba72-9356006b84a2"/>
  </ds:schemaRefs>
</ds:datastoreItem>
</file>

<file path=customXml/itemProps5.xml><?xml version="1.0" encoding="utf-8"?>
<ds:datastoreItem xmlns:ds="http://schemas.openxmlformats.org/officeDocument/2006/customXml" ds:itemID="{5419D9A4-AFEE-4FB4-A5F3-2FA5A7AA1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 1 Hlavickovy papier - aj s predtlacou</Template>
  <TotalTime>183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Slovenska posta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surova.janka</dc:creator>
  <cp:keywords/>
  <dc:description/>
  <cp:lastModifiedBy>Nováková Adriána</cp:lastModifiedBy>
  <cp:revision>27</cp:revision>
  <cp:lastPrinted>2025-09-30T06:27:00Z</cp:lastPrinted>
  <dcterms:created xsi:type="dcterms:W3CDTF">2025-08-27T11:57:00Z</dcterms:created>
  <dcterms:modified xsi:type="dcterms:W3CDTF">2026-08-24T07:31:00Z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